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FD443" w14:textId="423079D8" w:rsidR="001E59F3" w:rsidRPr="009577FF" w:rsidRDefault="00C671EF" w:rsidP="00A91D75">
      <w:pPr>
        <w:rPr>
          <w:rFonts w:asciiTheme="majorHAnsi" w:hAnsiTheme="majorHAnsi"/>
          <w:sz w:val="20"/>
          <w:lang w:val="lt-LT"/>
        </w:rPr>
      </w:pPr>
      <w:r w:rsidRPr="009577FF">
        <w:rPr>
          <w:rFonts w:asciiTheme="majorHAnsi" w:hAnsiTheme="majorHAnsi"/>
          <w:noProof/>
          <w:sz w:val="20"/>
          <w:lang w:val="lt-LT"/>
        </w:rPr>
        <w:drawing>
          <wp:anchor distT="0" distB="0" distL="114300" distR="114300" simplePos="0" relativeHeight="251660288" behindDoc="1" locked="0" layoutInCell="1" allowOverlap="1" wp14:anchorId="58BF3027" wp14:editId="08C96D09">
            <wp:simplePos x="0" y="0"/>
            <wp:positionH relativeFrom="column">
              <wp:posOffset>5537476</wp:posOffset>
            </wp:positionH>
            <wp:positionV relativeFrom="paragraph">
              <wp:posOffset>304</wp:posOffset>
            </wp:positionV>
            <wp:extent cx="1053317" cy="974202"/>
            <wp:effectExtent l="0" t="0" r="0" b="0"/>
            <wp:wrapTight wrapText="bothSides">
              <wp:wrapPolygon edited="0">
                <wp:start x="10162" y="0"/>
                <wp:lineTo x="6644" y="1690"/>
                <wp:lineTo x="2736" y="5492"/>
                <wp:lineTo x="2736" y="9716"/>
                <wp:lineTo x="4299" y="13518"/>
                <wp:lineTo x="0" y="14785"/>
                <wp:lineTo x="0" y="21121"/>
                <wp:lineTo x="21105" y="21121"/>
                <wp:lineTo x="21105" y="14785"/>
                <wp:lineTo x="13288" y="13518"/>
                <wp:lineTo x="19151" y="8026"/>
                <wp:lineTo x="19542" y="4647"/>
                <wp:lineTo x="17978" y="845"/>
                <wp:lineTo x="16024" y="0"/>
                <wp:lineTo x="1016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3317" cy="974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D75" w:rsidRPr="009577FF">
        <w:rPr>
          <w:rFonts w:asciiTheme="majorHAnsi" w:hAnsiTheme="majorHAnsi"/>
          <w:noProof/>
          <w:sz w:val="20"/>
          <w:lang w:val="lt-L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1ECB7CC" wp14:editId="193EDD73">
                <wp:simplePos x="0" y="0"/>
                <wp:positionH relativeFrom="column">
                  <wp:posOffset>-731520</wp:posOffset>
                </wp:positionH>
                <wp:positionV relativeFrom="page">
                  <wp:posOffset>631066</wp:posOffset>
                </wp:positionV>
                <wp:extent cx="5769610" cy="4159876"/>
                <wp:effectExtent l="0" t="0" r="254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610" cy="415987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D2D52" id="Rectangle 2" o:spid="_x0000_s1026" alt="colored rectangle" style="position:absolute;margin-left:-57.6pt;margin-top:49.7pt;width:454.3pt;height:327.55pt;z-index:-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" fillcolor="#ffc000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tblpX="-19" w:tblpY="82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2"/>
      </w:tblGrid>
      <w:tr w:rsidR="00A91D75" w:rsidRPr="009577FF" w14:paraId="15AA4CA0" w14:textId="77777777" w:rsidTr="00C671EF">
        <w:trPr>
          <w:trHeight w:val="1816"/>
        </w:trPr>
        <w:tc>
          <w:tcPr>
            <w:tcW w:w="7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EF4C4" w14:textId="0910C2ED" w:rsidR="00A91D75" w:rsidRPr="009577FF" w:rsidRDefault="00C6323A" w:rsidP="00A91D75">
            <w:pPr>
              <w:pStyle w:val="Title"/>
              <w:framePr w:hSpace="0" w:wrap="auto" w:vAnchor="margin" w:xAlign="left" w:yAlign="inline"/>
              <w:rPr>
                <w:sz w:val="56"/>
                <w:szCs w:val="56"/>
                <w:lang w:val="lt-LT"/>
              </w:rPr>
            </w:pPr>
            <w:r w:rsidRPr="009577FF">
              <w:rPr>
                <w:noProof/>
                <w:sz w:val="56"/>
                <w:szCs w:val="56"/>
                <w:lang w:val="lt-LT"/>
              </w:rPr>
              <w:drawing>
                <wp:anchor distT="0" distB="0" distL="114300" distR="114300" simplePos="0" relativeHeight="251658240" behindDoc="1" locked="0" layoutInCell="1" allowOverlap="1" wp14:anchorId="32444C5F" wp14:editId="20B7534F">
                  <wp:simplePos x="0" y="0"/>
                  <wp:positionH relativeFrom="column">
                    <wp:posOffset>4445</wp:posOffset>
                  </wp:positionH>
                  <wp:positionV relativeFrom="page">
                    <wp:posOffset>-4095115</wp:posOffset>
                  </wp:positionV>
                  <wp:extent cx="5736590" cy="5916295"/>
                  <wp:effectExtent l="0" t="0" r="0" b="8255"/>
                  <wp:wrapNone/>
                  <wp:docPr id="11" name="Picture 11" descr="detail of persons hands with scissors, markers, 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etail of persons hands with scissors, markers, worki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590" cy="591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77FF">
              <w:rPr>
                <w:noProof/>
                <w:sz w:val="56"/>
                <w:szCs w:val="56"/>
                <w:lang w:val="lt-LT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D1FA457" wp14:editId="66FA5860">
                      <wp:simplePos x="0" y="0"/>
                      <wp:positionH relativeFrom="column">
                        <wp:posOffset>-716915</wp:posOffset>
                      </wp:positionH>
                      <wp:positionV relativeFrom="page">
                        <wp:posOffset>-97790</wp:posOffset>
                      </wp:positionV>
                      <wp:extent cx="4686935" cy="1570990"/>
                      <wp:effectExtent l="0" t="0" r="0" b="0"/>
                      <wp:wrapNone/>
                      <wp:docPr id="4" name="Rectangle: Single Corner Snipped 4" descr="colored 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686935" cy="1570990"/>
                              </a:xfrm>
                              <a:prstGeom prst="snip1Rect">
                                <a:avLst>
                                  <a:gd name="adj" fmla="val 47819"/>
                                </a:avLst>
                              </a:prstGeom>
                              <a:solidFill>
                                <a:srgbClr val="30663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5E8B8" id="Rectangle: Single Corner Snipped 4" o:spid="_x0000_s1026" alt="colored rectangle" style="position:absolute;margin-left:-56.45pt;margin-top:-7.7pt;width:369.05pt;height:123.7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686935,157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" path="m,l3935703,r751232,751232l4686935,1570990,,1570990,,xe" fillcolor="#30663c" stroked="f">
                      <v:path arrowok="t" o:connecttype="custom" o:connectlocs="0,0;3935703,0;4686935,751232;4686935,1570990;0,1570990;0,0" o:connectangles="0,0,0,0,0,0"/>
                      <w10:wrap anchory="page"/>
                    </v:shape>
                  </w:pict>
                </mc:Fallback>
              </mc:AlternateContent>
            </w:r>
            <w:r w:rsidR="00C671EF" w:rsidRPr="009577FF">
              <w:rPr>
                <w:sz w:val="56"/>
                <w:szCs w:val="56"/>
                <w:lang w:val="lt-LT"/>
              </w:rPr>
              <w:t>VEIKLOS</w:t>
            </w:r>
            <w:r w:rsidR="00A91D75" w:rsidRPr="009577FF">
              <w:rPr>
                <w:sz w:val="56"/>
                <w:szCs w:val="56"/>
                <w:lang w:val="lt-LT"/>
              </w:rPr>
              <w:t xml:space="preserve"> </w:t>
            </w:r>
            <w:r w:rsidR="00C671EF" w:rsidRPr="009577FF">
              <w:rPr>
                <w:sz w:val="56"/>
                <w:szCs w:val="56"/>
                <w:lang w:val="lt-LT"/>
              </w:rPr>
              <w:t>ATASKAITA</w:t>
            </w:r>
          </w:p>
          <w:p w14:paraId="3AC0E8A8" w14:textId="58F4DE29" w:rsidR="00A91D75" w:rsidRPr="009577FF" w:rsidRDefault="00A91D75" w:rsidP="00A91D75">
            <w:pPr>
              <w:pStyle w:val="Title"/>
              <w:framePr w:hSpace="0" w:wrap="auto" w:vAnchor="margin" w:xAlign="left" w:yAlign="inline"/>
              <w:rPr>
                <w:sz w:val="20"/>
                <w:szCs w:val="20"/>
                <w:lang w:val="lt-LT"/>
              </w:rPr>
            </w:pPr>
            <w:r w:rsidRPr="009577FF">
              <w:rPr>
                <w:sz w:val="56"/>
                <w:szCs w:val="56"/>
                <w:lang w:val="lt-LT"/>
              </w:rPr>
              <w:t>20</w:t>
            </w:r>
            <w:r w:rsidR="00C671EF" w:rsidRPr="009577FF">
              <w:rPr>
                <w:sz w:val="56"/>
                <w:szCs w:val="56"/>
                <w:lang w:val="lt-LT"/>
              </w:rPr>
              <w:t>20</w:t>
            </w:r>
          </w:p>
        </w:tc>
      </w:tr>
    </w:tbl>
    <w:tbl>
      <w:tblPr>
        <w:tblpPr w:leftFromText="180" w:rightFromText="180" w:vertAnchor="text" w:tblpX="-80" w:tblpY="11853"/>
        <w:tblW w:w="9990" w:type="dxa"/>
        <w:tblBorders>
          <w:insideH w:val="single" w:sz="24" w:space="0" w:color="262140" w:themeColor="tex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0"/>
        <w:gridCol w:w="4510"/>
        <w:gridCol w:w="40"/>
      </w:tblGrid>
      <w:tr w:rsidR="00A91D75" w:rsidRPr="009577FF" w14:paraId="42A12EB0" w14:textId="77777777" w:rsidTr="00C6323A">
        <w:trPr>
          <w:trHeight w:val="358"/>
        </w:trPr>
        <w:tc>
          <w:tcPr>
            <w:tcW w:w="3567" w:type="dxa"/>
          </w:tcPr>
          <w:p w14:paraId="414A5690" w14:textId="77777777" w:rsidR="00A91D75" w:rsidRPr="009577FF" w:rsidRDefault="00A91D75" w:rsidP="00A91D75">
            <w:pPr>
              <w:rPr>
                <w:rFonts w:asciiTheme="majorHAnsi" w:hAnsiTheme="majorHAnsi"/>
                <w:sz w:val="20"/>
                <w:lang w:val="lt-LT"/>
              </w:rPr>
            </w:pPr>
            <w:r w:rsidRPr="009577FF">
              <w:rPr>
                <w:rFonts w:asciiTheme="majorHAnsi" w:hAnsiTheme="majorHAnsi"/>
                <w:noProof/>
                <w:sz w:val="20"/>
                <w:lang w:val="lt-LT"/>
              </w:rPr>
              <mc:AlternateContent>
                <mc:Choice Requires="wps">
                  <w:drawing>
                    <wp:inline distT="0" distB="0" distL="0" distR="0" wp14:anchorId="4E548DEB" wp14:editId="3E5D1A16">
                      <wp:extent cx="3454400" cy="309093"/>
                      <wp:effectExtent l="0" t="0" r="0" b="15240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4400" cy="3090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52A467" w14:textId="2D1EEF03" w:rsidR="00A91D75" w:rsidRPr="00C671EF" w:rsidRDefault="00C671EF" w:rsidP="00A91D75">
                                  <w:pPr>
                                    <w:pStyle w:val="Subtitle"/>
                                    <w:rPr>
                                      <w:lang w:val="lt-LT"/>
                                    </w:rPr>
                                  </w:pPr>
                                  <w:r>
                                    <w:t>V</w:t>
                                  </w:r>
                                  <w:proofErr w:type="spellStart"/>
                                  <w:r>
                                    <w:rPr>
                                      <w:lang w:val="lt-LT"/>
                                    </w:rPr>
                                    <w:t>šĮ</w:t>
                                  </w:r>
                                  <w:proofErr w:type="spellEnd"/>
                                  <w:r>
                                    <w:rPr>
                                      <w:lang w:val="lt-LT"/>
                                    </w:rPr>
                                    <w:t xml:space="preserve"> EDUKACINIAI PROJEKTAI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E548D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width:272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" filled="f" stroked="f" strokeweight=".5pt">
                      <v:textbox inset=",,,0">
                        <w:txbxContent>
                          <w:p w14:paraId="5352A467" w14:textId="2D1EEF03" w:rsidR="00A91D75" w:rsidRPr="00C671EF" w:rsidRDefault="00C671EF" w:rsidP="00A91D75">
                            <w:pPr>
                              <w:pStyle w:val="Subtitle"/>
                              <w:rPr>
                                <w:lang w:val="lt-LT"/>
                              </w:rPr>
                            </w:pPr>
                            <w:r>
                              <w:t>V</w:t>
                            </w:r>
                            <w:proofErr w:type="spellStart"/>
                            <w:r>
                              <w:rPr>
                                <w:lang w:val="lt-LT"/>
                              </w:rPr>
                              <w:t>šĮ</w:t>
                            </w:r>
                            <w:proofErr w:type="spellEnd"/>
                            <w:r>
                              <w:rPr>
                                <w:lang w:val="lt-LT"/>
                              </w:rPr>
                              <w:t xml:space="preserve"> EDUKACINIAI PROJEKTAI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40" w:type="dxa"/>
            <w:vAlign w:val="bottom"/>
          </w:tcPr>
          <w:p w14:paraId="5BE7B43E" w14:textId="77777777" w:rsidR="00A91D75" w:rsidRPr="009577FF" w:rsidRDefault="00A91D75" w:rsidP="00A91D75">
            <w:pPr>
              <w:rPr>
                <w:rFonts w:asciiTheme="majorHAnsi" w:hAnsiTheme="majorHAnsi"/>
                <w:sz w:val="20"/>
                <w:lang w:val="lt-LT"/>
              </w:rPr>
            </w:pPr>
          </w:p>
        </w:tc>
        <w:tc>
          <w:tcPr>
            <w:tcW w:w="3483" w:type="dxa"/>
            <w:vAlign w:val="bottom"/>
          </w:tcPr>
          <w:p w14:paraId="62FA97DF" w14:textId="77777777" w:rsidR="00A91D75" w:rsidRPr="009577FF" w:rsidRDefault="00A91D75" w:rsidP="00A91D75">
            <w:pPr>
              <w:jc w:val="right"/>
              <w:rPr>
                <w:rFonts w:asciiTheme="majorHAnsi" w:hAnsiTheme="majorHAnsi"/>
                <w:sz w:val="20"/>
                <w:lang w:val="lt-LT"/>
              </w:rPr>
            </w:pPr>
          </w:p>
        </w:tc>
      </w:tr>
      <w:tr w:rsidR="00A91D75" w:rsidRPr="009577FF" w14:paraId="525698E2" w14:textId="77777777" w:rsidTr="00C6323A">
        <w:trPr>
          <w:trHeight w:val="1197"/>
        </w:trPr>
        <w:tc>
          <w:tcPr>
            <w:tcW w:w="3567" w:type="dxa"/>
          </w:tcPr>
          <w:p w14:paraId="3C88E643" w14:textId="77777777" w:rsidR="00A91D75" w:rsidRPr="009577FF" w:rsidRDefault="00A91D75" w:rsidP="00A91D75">
            <w:pPr>
              <w:rPr>
                <w:rFonts w:asciiTheme="majorHAnsi" w:hAnsiTheme="majorHAnsi"/>
                <w:noProof/>
                <w:sz w:val="20"/>
                <w:lang w:val="lt-LT"/>
              </w:rPr>
            </w:pPr>
            <w:r w:rsidRPr="009577FF">
              <w:rPr>
                <w:rFonts w:asciiTheme="majorHAnsi" w:hAnsiTheme="majorHAnsi"/>
                <w:noProof/>
                <w:sz w:val="20"/>
                <w:lang w:val="lt-LT"/>
              </w:rPr>
              <mc:AlternateContent>
                <mc:Choice Requires="wps">
                  <w:drawing>
                    <wp:inline distT="0" distB="0" distL="0" distR="0" wp14:anchorId="3ED8CC64" wp14:editId="77E89F20">
                      <wp:extent cx="2190750" cy="566671"/>
                      <wp:effectExtent l="0" t="0" r="0" b="508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5666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9A709F" w14:textId="7D56204F" w:rsidR="00A91D75" w:rsidRPr="00A91D75" w:rsidRDefault="00A91D75" w:rsidP="00A91D75">
                                  <w:r w:rsidRPr="00A91D75">
                                    <w:t>E</w:t>
                                  </w:r>
                                  <w:r w:rsidR="00C671EF">
                                    <w:t>l. p.</w:t>
                                  </w:r>
                                  <w:r w:rsidRPr="00A91D75">
                                    <w:t xml:space="preserve">: </w:t>
                                  </w:r>
                                  <w:r w:rsidR="00C671EF">
                                    <w:t>bendras@edupro.lt</w:t>
                                  </w:r>
                                </w:p>
                                <w:p w14:paraId="6FDF80E4" w14:textId="7681A9BC" w:rsidR="00A91D75" w:rsidRPr="00A91D75" w:rsidRDefault="00C671EF" w:rsidP="00A91D75">
                                  <w:proofErr w:type="spellStart"/>
                                  <w:r>
                                    <w:t>Tinklapis</w:t>
                                  </w:r>
                                  <w:proofErr w:type="spellEnd"/>
                                  <w:r w:rsidR="00A91D75" w:rsidRPr="00A91D75">
                                    <w:t xml:space="preserve">: </w:t>
                                  </w:r>
                                  <w:r>
                                    <w:t>www.edupro.lt</w:t>
                                  </w:r>
                                </w:p>
                                <w:p w14:paraId="6C6091DA" w14:textId="77777777" w:rsidR="00A91D75" w:rsidRPr="00A91D75" w:rsidRDefault="00A91D75" w:rsidP="00A91D7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D8CC64" id="Text Box 7" o:spid="_x0000_s1027" type="#_x0000_t202" style="width:172.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" filled="f" stroked="f" strokeweight=".5pt">
                      <v:textbox>
                        <w:txbxContent>
                          <w:p w14:paraId="709A709F" w14:textId="7D56204F" w:rsidR="00A91D75" w:rsidRPr="00A91D75" w:rsidRDefault="00A91D75" w:rsidP="00A91D75">
                            <w:r w:rsidRPr="00A91D75">
                              <w:t>E</w:t>
                            </w:r>
                            <w:r w:rsidR="00C671EF">
                              <w:t>l. p.</w:t>
                            </w:r>
                            <w:r w:rsidRPr="00A91D75">
                              <w:t xml:space="preserve">: </w:t>
                            </w:r>
                            <w:r w:rsidR="00C671EF">
                              <w:t>bendras@edupro.lt</w:t>
                            </w:r>
                          </w:p>
                          <w:p w14:paraId="6FDF80E4" w14:textId="7681A9BC" w:rsidR="00A91D75" w:rsidRPr="00A91D75" w:rsidRDefault="00C671EF" w:rsidP="00A91D75">
                            <w:proofErr w:type="spellStart"/>
                            <w:r>
                              <w:t>Tinklapis</w:t>
                            </w:r>
                            <w:proofErr w:type="spellEnd"/>
                            <w:r w:rsidR="00A91D75" w:rsidRPr="00A91D75">
                              <w:t xml:space="preserve">: </w:t>
                            </w:r>
                            <w:r>
                              <w:t>www.edupro.lt</w:t>
                            </w:r>
                          </w:p>
                          <w:p w14:paraId="6C6091DA" w14:textId="77777777" w:rsidR="00A91D75" w:rsidRPr="00A91D75" w:rsidRDefault="00A91D75" w:rsidP="00A91D75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40" w:type="dxa"/>
            <w:vAlign w:val="bottom"/>
          </w:tcPr>
          <w:p w14:paraId="6AF66763" w14:textId="77777777" w:rsidR="00A91D75" w:rsidRPr="009577FF" w:rsidRDefault="00A91D75" w:rsidP="00A91D75">
            <w:pPr>
              <w:rPr>
                <w:rFonts w:asciiTheme="majorHAnsi" w:hAnsiTheme="majorHAnsi"/>
                <w:noProof/>
                <w:sz w:val="20"/>
                <w:lang w:val="lt-LT"/>
              </w:rPr>
            </w:pPr>
            <w:r w:rsidRPr="009577FF">
              <w:rPr>
                <w:rFonts w:asciiTheme="majorHAnsi" w:hAnsiTheme="majorHAnsi"/>
                <w:noProof/>
                <w:sz w:val="20"/>
                <w:lang w:val="lt-LT"/>
              </w:rPr>
              <mc:AlternateContent>
                <mc:Choice Requires="wps">
                  <w:drawing>
                    <wp:inline distT="0" distB="0" distL="0" distR="0" wp14:anchorId="2EE54305" wp14:editId="5CDCEC83">
                      <wp:extent cx="2863850" cy="566277"/>
                      <wp:effectExtent l="0" t="0" r="0" b="5715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3850" cy="5662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8FA2D6" w14:textId="226A3E66" w:rsidR="00A91D75" w:rsidRDefault="00A91D75" w:rsidP="00A91D75">
                                  <w:r>
                                    <w:t>Tel</w:t>
                                  </w:r>
                                  <w:r w:rsidR="00C671EF">
                                    <w:t>. Nr.</w:t>
                                  </w:r>
                                  <w:r>
                                    <w:t>:</w:t>
                                  </w:r>
                                  <w:r w:rsidR="00C671EF">
                                    <w:t xml:space="preserve"> +</w:t>
                                  </w:r>
                                  <w:r w:rsidR="00C671EF" w:rsidRPr="00C671EF">
                                    <w:t>370 677 940 48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6B66D863" w14:textId="50FC5736" w:rsidR="00A91D75" w:rsidRPr="00C671EF" w:rsidRDefault="00A91D75" w:rsidP="00A91D75">
                                  <w:pPr>
                                    <w:rPr>
                                      <w:lang w:val="lt-LT"/>
                                    </w:rPr>
                                  </w:pPr>
                                  <w:proofErr w:type="spellStart"/>
                                  <w:r>
                                    <w:t>Ad</w:t>
                                  </w:r>
                                  <w:r w:rsidR="00C671EF">
                                    <w:t>resas</w:t>
                                  </w:r>
                                  <w:proofErr w:type="spellEnd"/>
                                  <w:r w:rsidR="00C671EF">
                                    <w:t>: P. Vi</w:t>
                                  </w:r>
                                  <w:proofErr w:type="spellStart"/>
                                  <w:r w:rsidR="00C671EF">
                                    <w:rPr>
                                      <w:lang w:val="lt-LT"/>
                                    </w:rPr>
                                    <w:t>šinskio</w:t>
                                  </w:r>
                                  <w:proofErr w:type="spellEnd"/>
                                  <w:r w:rsidR="00C671EF">
                                    <w:rPr>
                                      <w:lang w:val="lt-LT"/>
                                    </w:rPr>
                                    <w:t xml:space="preserve"> g. </w:t>
                                  </w:r>
                                  <w:r w:rsidR="00C671EF">
                                    <w:t xml:space="preserve">34, </w:t>
                                  </w:r>
                                  <w:r w:rsidR="00C671EF">
                                    <w:rPr>
                                      <w:lang w:val="lt-LT"/>
                                    </w:rPr>
                                    <w:t>Šiauliai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E54305" id="Text Box 14" o:spid="_x0000_s1028" type="#_x0000_t202" style="width:225.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" filled="f" stroked="f" strokeweight=".5pt">
                      <v:textbox>
                        <w:txbxContent>
                          <w:p w14:paraId="528FA2D6" w14:textId="226A3E66" w:rsidR="00A91D75" w:rsidRDefault="00A91D75" w:rsidP="00A91D75">
                            <w:r>
                              <w:t>Tel</w:t>
                            </w:r>
                            <w:r w:rsidR="00C671EF">
                              <w:t>. Nr.</w:t>
                            </w:r>
                            <w:r>
                              <w:t>:</w:t>
                            </w:r>
                            <w:r w:rsidR="00C671EF">
                              <w:t xml:space="preserve"> +</w:t>
                            </w:r>
                            <w:r w:rsidR="00C671EF" w:rsidRPr="00C671EF">
                              <w:t>370 677 940 48</w:t>
                            </w:r>
                            <w:r>
                              <w:t xml:space="preserve"> </w:t>
                            </w:r>
                          </w:p>
                          <w:p w14:paraId="6B66D863" w14:textId="50FC5736" w:rsidR="00A91D75" w:rsidRPr="00C671EF" w:rsidRDefault="00A91D75" w:rsidP="00A91D75">
                            <w:pPr>
                              <w:rPr>
                                <w:lang w:val="lt-LT"/>
                              </w:rPr>
                            </w:pPr>
                            <w:proofErr w:type="spellStart"/>
                            <w:r>
                              <w:t>Ad</w:t>
                            </w:r>
                            <w:r w:rsidR="00C671EF">
                              <w:t>resas</w:t>
                            </w:r>
                            <w:proofErr w:type="spellEnd"/>
                            <w:r w:rsidR="00C671EF">
                              <w:t>: P. Vi</w:t>
                            </w:r>
                            <w:proofErr w:type="spellStart"/>
                            <w:r w:rsidR="00C671EF">
                              <w:rPr>
                                <w:lang w:val="lt-LT"/>
                              </w:rPr>
                              <w:t>šinskio</w:t>
                            </w:r>
                            <w:proofErr w:type="spellEnd"/>
                            <w:r w:rsidR="00C671EF">
                              <w:rPr>
                                <w:lang w:val="lt-LT"/>
                              </w:rPr>
                              <w:t xml:space="preserve"> g. </w:t>
                            </w:r>
                            <w:r w:rsidR="00C671EF">
                              <w:t xml:space="preserve">34, </w:t>
                            </w:r>
                            <w:r w:rsidR="00C671EF">
                              <w:rPr>
                                <w:lang w:val="lt-LT"/>
                              </w:rPr>
                              <w:t>Šiauliai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83" w:type="dxa"/>
            <w:vAlign w:val="bottom"/>
          </w:tcPr>
          <w:p w14:paraId="09E93302" w14:textId="3F684675" w:rsidR="00A91D75" w:rsidRPr="009577FF" w:rsidRDefault="00A91D75" w:rsidP="00A91D75">
            <w:pPr>
              <w:jc w:val="right"/>
              <w:rPr>
                <w:rFonts w:asciiTheme="majorHAnsi" w:hAnsiTheme="majorHAnsi"/>
                <w:noProof/>
                <w:sz w:val="20"/>
                <w:lang w:val="lt-LT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b w:val="0"/>
          <w:bCs w:val="0"/>
          <w:caps w:val="0"/>
          <w:kern w:val="0"/>
          <w:sz w:val="20"/>
          <w:lang w:val="lt-LT"/>
        </w:rPr>
        <w:id w:val="16569600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F34090A" w14:textId="398D5167" w:rsidR="00E523C3" w:rsidRPr="009577FF" w:rsidRDefault="00CB27A1" w:rsidP="00E523C3">
          <w:pPr>
            <w:pStyle w:val="TOCHeading"/>
            <w:rPr>
              <w:sz w:val="36"/>
              <w:szCs w:val="36"/>
              <w:lang w:val="lt-LT"/>
            </w:rPr>
          </w:pPr>
          <w:r w:rsidRPr="009577FF">
            <w:rPr>
              <w:noProof/>
              <w:sz w:val="36"/>
              <w:szCs w:val="36"/>
              <w:lang w:val="lt-LT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2572D288" wp14:editId="4C8AF498">
                    <wp:simplePos x="0" y="0"/>
                    <wp:positionH relativeFrom="column">
                      <wp:posOffset>-757278</wp:posOffset>
                    </wp:positionH>
                    <wp:positionV relativeFrom="page">
                      <wp:posOffset>-635</wp:posOffset>
                    </wp:positionV>
                    <wp:extent cx="7836535" cy="10083800"/>
                    <wp:effectExtent l="0" t="0" r="0" b="0"/>
                    <wp:wrapNone/>
                    <wp:docPr id="31" name="Rectangle 31" descr="colored contents page 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36535" cy="100838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4BE9A54" id="Rectangle 31" o:spid="_x0000_s1026" alt="colored contents page background" style="position:absolute;margin-left:-59.65pt;margin-top:-.05pt;width:617.05pt;height:794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" fillcolor="#ffc000" stroked="f" strokeweight="2pt">
                    <w10:wrap anchory="page"/>
                  </v:rect>
                </w:pict>
              </mc:Fallback>
            </mc:AlternateContent>
          </w:r>
          <w:r w:rsidR="00DA7F76" w:rsidRPr="009577FF">
            <w:rPr>
              <w:sz w:val="36"/>
              <w:szCs w:val="36"/>
              <w:lang w:val="lt-LT"/>
            </w:rPr>
            <w:t>TURINYS</w:t>
          </w:r>
        </w:p>
        <w:p w14:paraId="0702C037" w14:textId="77777777" w:rsidR="009577FF" w:rsidRDefault="009577FF">
          <w:pPr>
            <w:pStyle w:val="TOC1"/>
            <w:rPr>
              <w:rFonts w:asciiTheme="majorHAnsi" w:hAnsiTheme="majorHAnsi"/>
              <w:szCs w:val="24"/>
              <w:lang w:val="lt-LT"/>
            </w:rPr>
          </w:pPr>
        </w:p>
        <w:p w14:paraId="58798F61" w14:textId="77777777" w:rsidR="009577FF" w:rsidRDefault="009577FF">
          <w:pPr>
            <w:pStyle w:val="TOC1"/>
            <w:rPr>
              <w:rFonts w:asciiTheme="majorHAnsi" w:hAnsiTheme="majorHAnsi"/>
              <w:szCs w:val="24"/>
              <w:lang w:val="lt-LT"/>
            </w:rPr>
          </w:pPr>
        </w:p>
        <w:p w14:paraId="64D33CB3" w14:textId="0F94BF3F" w:rsidR="009577FF" w:rsidRPr="009577FF" w:rsidRDefault="00E523C3">
          <w:pPr>
            <w:pStyle w:val="TOC1"/>
            <w:rPr>
              <w:rFonts w:eastAsiaTheme="minorEastAsia"/>
              <w:color w:val="auto"/>
              <w:kern w:val="0"/>
              <w:sz w:val="28"/>
              <w:szCs w:val="28"/>
              <w:lang w:val="lt-LT" w:eastAsia="lt-LT"/>
            </w:rPr>
          </w:pPr>
          <w:r w:rsidRPr="009577FF">
            <w:rPr>
              <w:rFonts w:asciiTheme="majorHAnsi" w:hAnsiTheme="majorHAnsi"/>
              <w:szCs w:val="24"/>
              <w:lang w:val="lt-LT"/>
            </w:rPr>
            <w:fldChar w:fldCharType="begin"/>
          </w:r>
          <w:r w:rsidRPr="009577FF">
            <w:rPr>
              <w:rFonts w:asciiTheme="majorHAnsi" w:hAnsiTheme="majorHAnsi"/>
              <w:szCs w:val="24"/>
              <w:lang w:val="lt-LT"/>
            </w:rPr>
            <w:instrText xml:space="preserve"> TOC \o "1-3" \h \z \u </w:instrText>
          </w:r>
          <w:r w:rsidRPr="009577FF">
            <w:rPr>
              <w:rFonts w:asciiTheme="majorHAnsi" w:hAnsiTheme="majorHAnsi"/>
              <w:szCs w:val="24"/>
              <w:lang w:val="lt-LT"/>
            </w:rPr>
            <w:fldChar w:fldCharType="separate"/>
          </w:r>
          <w:hyperlink w:anchor="_Toc88499332" w:history="1">
            <w:r w:rsidR="009577FF" w:rsidRPr="009577FF">
              <w:rPr>
                <w:rStyle w:val="Hyperlink"/>
                <w:sz w:val="32"/>
                <w:szCs w:val="24"/>
                <w:lang w:val="lt-LT"/>
              </w:rPr>
              <w:t>Įžanga</w:t>
            </w:r>
            <w:r w:rsidR="009577FF" w:rsidRPr="009577FF">
              <w:rPr>
                <w:webHidden/>
                <w:sz w:val="32"/>
                <w:szCs w:val="24"/>
                <w:lang w:val="lt-LT"/>
              </w:rPr>
              <w:tab/>
            </w:r>
            <w:r w:rsidR="009577FF" w:rsidRPr="009577FF">
              <w:rPr>
                <w:webHidden/>
                <w:sz w:val="32"/>
                <w:szCs w:val="24"/>
                <w:lang w:val="lt-LT"/>
              </w:rPr>
              <w:fldChar w:fldCharType="begin"/>
            </w:r>
            <w:r w:rsidR="009577FF" w:rsidRPr="009577FF">
              <w:rPr>
                <w:webHidden/>
                <w:sz w:val="32"/>
                <w:szCs w:val="24"/>
                <w:lang w:val="lt-LT"/>
              </w:rPr>
              <w:instrText xml:space="preserve"> PAGEREF _Toc88499332 \h </w:instrText>
            </w:r>
            <w:r w:rsidR="009577FF" w:rsidRPr="009577FF">
              <w:rPr>
                <w:webHidden/>
                <w:sz w:val="32"/>
                <w:szCs w:val="24"/>
                <w:lang w:val="lt-LT"/>
              </w:rPr>
            </w:r>
            <w:r w:rsidR="009577FF" w:rsidRPr="009577FF">
              <w:rPr>
                <w:webHidden/>
                <w:sz w:val="32"/>
                <w:szCs w:val="24"/>
                <w:lang w:val="lt-LT"/>
              </w:rPr>
              <w:fldChar w:fldCharType="separate"/>
            </w:r>
            <w:r w:rsidR="009577FF" w:rsidRPr="009577FF">
              <w:rPr>
                <w:webHidden/>
                <w:sz w:val="32"/>
                <w:szCs w:val="24"/>
                <w:lang w:val="lt-LT"/>
              </w:rPr>
              <w:t>3</w:t>
            </w:r>
            <w:r w:rsidR="009577FF" w:rsidRPr="009577FF">
              <w:rPr>
                <w:webHidden/>
                <w:sz w:val="32"/>
                <w:szCs w:val="24"/>
                <w:lang w:val="lt-LT"/>
              </w:rPr>
              <w:fldChar w:fldCharType="end"/>
            </w:r>
          </w:hyperlink>
        </w:p>
        <w:p w14:paraId="16CC9D82" w14:textId="21569D2B" w:rsidR="009577FF" w:rsidRPr="009577FF" w:rsidRDefault="009577FF">
          <w:pPr>
            <w:pStyle w:val="TOC1"/>
            <w:rPr>
              <w:rFonts w:eastAsiaTheme="minorEastAsia"/>
              <w:color w:val="auto"/>
              <w:kern w:val="0"/>
              <w:sz w:val="28"/>
              <w:szCs w:val="28"/>
              <w:lang w:val="lt-LT" w:eastAsia="lt-LT"/>
            </w:rPr>
          </w:pPr>
          <w:hyperlink w:anchor="_Toc88499333" w:history="1">
            <w:r w:rsidRPr="009577FF">
              <w:rPr>
                <w:rStyle w:val="Hyperlink"/>
                <w:sz w:val="32"/>
                <w:szCs w:val="24"/>
                <w:lang w:val="lt-LT"/>
              </w:rPr>
              <w:t>Tarptautinė veikla</w:t>
            </w:r>
            <w:r w:rsidRPr="009577FF">
              <w:rPr>
                <w:webHidden/>
                <w:sz w:val="32"/>
                <w:szCs w:val="24"/>
                <w:lang w:val="lt-LT"/>
              </w:rPr>
              <w:tab/>
            </w:r>
            <w:r w:rsidRPr="009577FF">
              <w:rPr>
                <w:webHidden/>
                <w:sz w:val="32"/>
                <w:szCs w:val="24"/>
                <w:lang w:val="lt-LT"/>
              </w:rPr>
              <w:fldChar w:fldCharType="begin"/>
            </w:r>
            <w:r w:rsidRPr="009577FF">
              <w:rPr>
                <w:webHidden/>
                <w:sz w:val="32"/>
                <w:szCs w:val="24"/>
                <w:lang w:val="lt-LT"/>
              </w:rPr>
              <w:instrText xml:space="preserve"> PAGEREF _Toc88499333 \h </w:instrText>
            </w:r>
            <w:r w:rsidRPr="009577FF">
              <w:rPr>
                <w:webHidden/>
                <w:sz w:val="32"/>
                <w:szCs w:val="24"/>
                <w:lang w:val="lt-LT"/>
              </w:rPr>
            </w:r>
            <w:r w:rsidRPr="009577FF">
              <w:rPr>
                <w:webHidden/>
                <w:sz w:val="32"/>
                <w:szCs w:val="24"/>
                <w:lang w:val="lt-LT"/>
              </w:rPr>
              <w:fldChar w:fldCharType="separate"/>
            </w:r>
            <w:r w:rsidRPr="009577FF">
              <w:rPr>
                <w:webHidden/>
                <w:sz w:val="32"/>
                <w:szCs w:val="24"/>
                <w:lang w:val="lt-LT"/>
              </w:rPr>
              <w:t>5</w:t>
            </w:r>
            <w:r w:rsidRPr="009577FF">
              <w:rPr>
                <w:webHidden/>
                <w:sz w:val="32"/>
                <w:szCs w:val="24"/>
                <w:lang w:val="lt-LT"/>
              </w:rPr>
              <w:fldChar w:fldCharType="end"/>
            </w:r>
          </w:hyperlink>
        </w:p>
        <w:p w14:paraId="42C34F15" w14:textId="53F8A41D" w:rsidR="009577FF" w:rsidRPr="009577FF" w:rsidRDefault="009577FF">
          <w:pPr>
            <w:pStyle w:val="TOC1"/>
            <w:rPr>
              <w:rFonts w:eastAsiaTheme="minorEastAsia"/>
              <w:color w:val="auto"/>
              <w:kern w:val="0"/>
              <w:sz w:val="28"/>
              <w:szCs w:val="28"/>
              <w:lang w:val="lt-LT" w:eastAsia="lt-LT"/>
            </w:rPr>
          </w:pPr>
          <w:hyperlink w:anchor="_Toc88499334" w:history="1">
            <w:r w:rsidRPr="009577FF">
              <w:rPr>
                <w:rStyle w:val="Hyperlink"/>
                <w:sz w:val="32"/>
                <w:szCs w:val="24"/>
                <w:lang w:val="lt-LT"/>
              </w:rPr>
              <w:t>Mokymai socialiniams darbuotojams</w:t>
            </w:r>
            <w:r w:rsidRPr="009577FF">
              <w:rPr>
                <w:webHidden/>
                <w:sz w:val="32"/>
                <w:szCs w:val="24"/>
                <w:lang w:val="lt-LT"/>
              </w:rPr>
              <w:tab/>
            </w:r>
            <w:r w:rsidRPr="009577FF">
              <w:rPr>
                <w:webHidden/>
                <w:sz w:val="32"/>
                <w:szCs w:val="24"/>
                <w:lang w:val="lt-LT"/>
              </w:rPr>
              <w:fldChar w:fldCharType="begin"/>
            </w:r>
            <w:r w:rsidRPr="009577FF">
              <w:rPr>
                <w:webHidden/>
                <w:sz w:val="32"/>
                <w:szCs w:val="24"/>
                <w:lang w:val="lt-LT"/>
              </w:rPr>
              <w:instrText xml:space="preserve"> PAGEREF _Toc88499334 \h </w:instrText>
            </w:r>
            <w:r w:rsidRPr="009577FF">
              <w:rPr>
                <w:webHidden/>
                <w:sz w:val="32"/>
                <w:szCs w:val="24"/>
                <w:lang w:val="lt-LT"/>
              </w:rPr>
            </w:r>
            <w:r w:rsidRPr="009577FF">
              <w:rPr>
                <w:webHidden/>
                <w:sz w:val="32"/>
                <w:szCs w:val="24"/>
                <w:lang w:val="lt-LT"/>
              </w:rPr>
              <w:fldChar w:fldCharType="separate"/>
            </w:r>
            <w:r w:rsidRPr="009577FF">
              <w:rPr>
                <w:webHidden/>
                <w:sz w:val="32"/>
                <w:szCs w:val="24"/>
                <w:lang w:val="lt-LT"/>
              </w:rPr>
              <w:t>9</w:t>
            </w:r>
            <w:r w:rsidRPr="009577FF">
              <w:rPr>
                <w:webHidden/>
                <w:sz w:val="32"/>
                <w:szCs w:val="24"/>
                <w:lang w:val="lt-LT"/>
              </w:rPr>
              <w:fldChar w:fldCharType="end"/>
            </w:r>
          </w:hyperlink>
        </w:p>
        <w:p w14:paraId="0D135F7B" w14:textId="59BD9DB6" w:rsidR="00E523C3" w:rsidRPr="009577FF" w:rsidRDefault="00E523C3">
          <w:pPr>
            <w:rPr>
              <w:rFonts w:asciiTheme="majorHAnsi" w:hAnsiTheme="majorHAnsi"/>
              <w:sz w:val="20"/>
              <w:lang w:val="lt-LT"/>
            </w:rPr>
          </w:pPr>
          <w:r w:rsidRPr="009577FF">
            <w:rPr>
              <w:rFonts w:asciiTheme="majorHAnsi" w:hAnsiTheme="majorHAnsi"/>
              <w:b/>
              <w:bCs/>
              <w:noProof/>
              <w:szCs w:val="24"/>
              <w:lang w:val="lt-LT"/>
            </w:rPr>
            <w:fldChar w:fldCharType="end"/>
          </w:r>
        </w:p>
      </w:sdtContent>
    </w:sdt>
    <w:p w14:paraId="3B42A203" w14:textId="4F3E4967" w:rsidR="00184B35" w:rsidRPr="009577FF" w:rsidRDefault="00612BA7" w:rsidP="00DA7F76">
      <w:pPr>
        <w:pStyle w:val="Heading1"/>
        <w:rPr>
          <w:lang w:val="lt-LT"/>
        </w:rPr>
      </w:pPr>
      <w:bookmarkStart w:id="0" w:name="_Hlk501114800"/>
      <w:bookmarkStart w:id="1" w:name="_Toc88499332"/>
      <w:r w:rsidRPr="009577FF">
        <w:rPr>
          <w:lang w:val="lt-LT"/>
        </w:rPr>
        <w:lastRenderedPageBreak/>
        <w:t>Įžanga</w:t>
      </w:r>
      <w:bookmarkEnd w:id="1"/>
    </w:p>
    <w:bookmarkEnd w:id="0"/>
    <w:p w14:paraId="064E2D00" w14:textId="77777777" w:rsidR="00E523C3" w:rsidRPr="009577FF" w:rsidRDefault="00E523C3" w:rsidP="00E523C3">
      <w:pPr>
        <w:rPr>
          <w:rFonts w:asciiTheme="majorHAnsi" w:hAnsiTheme="majorHAnsi"/>
          <w:sz w:val="20"/>
          <w:lang w:val="lt-LT"/>
        </w:rPr>
      </w:pPr>
    </w:p>
    <w:p w14:paraId="4110CB1F" w14:textId="77777777" w:rsidR="00176BA8" w:rsidRPr="009577FF" w:rsidRDefault="00176BA8" w:rsidP="00882F1A">
      <w:pPr>
        <w:jc w:val="both"/>
        <w:rPr>
          <w:lang w:val="lt-LT"/>
        </w:rPr>
      </w:pPr>
      <w:r w:rsidRPr="009577FF">
        <w:rPr>
          <w:lang w:val="lt-LT"/>
        </w:rPr>
        <w:t xml:space="preserve">   Organizacija VšĮ EDUKACINIAI PROJEKTAI įkurta 2010 m., siekiant</w:t>
      </w:r>
    </w:p>
    <w:p w14:paraId="3C4D4106" w14:textId="77777777" w:rsidR="00176BA8" w:rsidRPr="009577FF" w:rsidRDefault="00176BA8" w:rsidP="00882F1A">
      <w:pPr>
        <w:jc w:val="both"/>
        <w:rPr>
          <w:lang w:val="lt-LT"/>
        </w:rPr>
      </w:pPr>
    </w:p>
    <w:p w14:paraId="5973A306" w14:textId="7EF144CF" w:rsidR="00176BA8" w:rsidRPr="009577FF" w:rsidRDefault="00176BA8" w:rsidP="00882F1A">
      <w:pPr>
        <w:pStyle w:val="ListParagraph"/>
        <w:numPr>
          <w:ilvl w:val="0"/>
          <w:numId w:val="33"/>
        </w:numPr>
        <w:jc w:val="both"/>
        <w:rPr>
          <w:lang w:val="lt-LT"/>
        </w:rPr>
      </w:pPr>
      <w:r w:rsidRPr="009577FF">
        <w:rPr>
          <w:lang w:val="lt-LT"/>
        </w:rPr>
        <w:t>skatinti, plėtoti ir įgyvendinti mokymosi visą gyvenimą programos principus, neformalaus švietimo, socialinių ir profesinių įgūdžių tobulinimo srityje;</w:t>
      </w:r>
    </w:p>
    <w:p w14:paraId="32214751" w14:textId="7F966F04" w:rsidR="00176BA8" w:rsidRPr="009577FF" w:rsidRDefault="00176BA8" w:rsidP="00882F1A">
      <w:pPr>
        <w:pStyle w:val="ListParagraph"/>
        <w:numPr>
          <w:ilvl w:val="0"/>
          <w:numId w:val="33"/>
        </w:numPr>
        <w:jc w:val="both"/>
        <w:rPr>
          <w:lang w:val="lt-LT"/>
        </w:rPr>
      </w:pPr>
      <w:r w:rsidRPr="009577FF">
        <w:rPr>
          <w:lang w:val="lt-LT"/>
        </w:rPr>
        <w:t>kurti neformalaus švietimo programas socialinės integracijos ir socializacijos srityje dirbantiems specialistams;</w:t>
      </w:r>
    </w:p>
    <w:p w14:paraId="48AEA2E3" w14:textId="41B9BC6D" w:rsidR="00176BA8" w:rsidRPr="009577FF" w:rsidRDefault="00176BA8" w:rsidP="00882F1A">
      <w:pPr>
        <w:pStyle w:val="ListParagraph"/>
        <w:numPr>
          <w:ilvl w:val="0"/>
          <w:numId w:val="33"/>
        </w:numPr>
        <w:jc w:val="both"/>
        <w:rPr>
          <w:lang w:val="lt-LT"/>
        </w:rPr>
      </w:pPr>
      <w:r w:rsidRPr="009577FF">
        <w:rPr>
          <w:lang w:val="lt-LT"/>
        </w:rPr>
        <w:t>organizuoti mokymus ir rengti ir įgyvendinti nacionalinius ir ES projektus socialinės gerovės kėlimo srityje bei aktyviai dalyvauti žiniomis pagrįstos, pilietinės visuomenės kūrimo procese.</w:t>
      </w:r>
    </w:p>
    <w:p w14:paraId="00211FA9" w14:textId="34DB778F" w:rsidR="00E523C3" w:rsidRPr="009577FF" w:rsidRDefault="00E523C3" w:rsidP="00E92A54">
      <w:pPr>
        <w:rPr>
          <w:lang w:val="lt-LT"/>
        </w:rPr>
      </w:pPr>
    </w:p>
    <w:p w14:paraId="7B15D1B7" w14:textId="6EFE065D" w:rsidR="00176BA8" w:rsidRPr="009577FF" w:rsidRDefault="00176BA8" w:rsidP="00E92A54">
      <w:pPr>
        <w:rPr>
          <w:rFonts w:asciiTheme="majorHAnsi" w:hAnsiTheme="majorHAnsi"/>
          <w:b/>
          <w:bCs/>
          <w:lang w:val="lt-LT"/>
        </w:rPr>
      </w:pPr>
      <w:r w:rsidRPr="009577FF">
        <w:rPr>
          <w:rFonts w:asciiTheme="majorHAnsi" w:hAnsiTheme="majorHAnsi"/>
          <w:b/>
          <w:bCs/>
          <w:lang w:val="lt-LT"/>
        </w:rPr>
        <w:t>Uždaviniai:</w:t>
      </w:r>
    </w:p>
    <w:p w14:paraId="0282B5A9" w14:textId="7E07D83F" w:rsidR="00176BA8" w:rsidRPr="009577FF" w:rsidRDefault="00176BA8" w:rsidP="009577FF">
      <w:pPr>
        <w:pStyle w:val="ListParagraph"/>
        <w:numPr>
          <w:ilvl w:val="0"/>
          <w:numId w:val="37"/>
        </w:numPr>
        <w:jc w:val="both"/>
        <w:rPr>
          <w:lang w:val="lt-LT"/>
        </w:rPr>
      </w:pPr>
      <w:r w:rsidRPr="009577FF">
        <w:rPr>
          <w:lang w:val="lt-LT"/>
        </w:rPr>
        <w:t>Tobulinti socialinių darbuotojų, jų padėjėjų ir kitų specialistų kompetencijas, prisidėti prie jų profesionalumo didinimo dirbant su pažeidžiamomis visuomenės grupėmis.</w:t>
      </w:r>
    </w:p>
    <w:p w14:paraId="0DFFE45F" w14:textId="180782B7" w:rsidR="00176BA8" w:rsidRPr="009577FF" w:rsidRDefault="00176BA8" w:rsidP="009577FF">
      <w:pPr>
        <w:pStyle w:val="ListParagraph"/>
        <w:numPr>
          <w:ilvl w:val="0"/>
          <w:numId w:val="37"/>
        </w:numPr>
        <w:jc w:val="both"/>
        <w:rPr>
          <w:lang w:val="lt-LT"/>
        </w:rPr>
      </w:pPr>
      <w:r w:rsidRPr="009577FF">
        <w:rPr>
          <w:lang w:val="lt-LT"/>
        </w:rPr>
        <w:t>Rengti ir vykdyti nacionalinius ir tarptautinius projektus, prisidedančius prie socialinės gerovės kūrimo.</w:t>
      </w:r>
    </w:p>
    <w:p w14:paraId="6538EB60" w14:textId="77777777" w:rsidR="007373B0" w:rsidRPr="009577FF" w:rsidRDefault="007373B0" w:rsidP="009577FF">
      <w:pPr>
        <w:jc w:val="both"/>
        <w:rPr>
          <w:lang w:val="lt-LT"/>
        </w:rPr>
      </w:pPr>
    </w:p>
    <w:p w14:paraId="732E57C8" w14:textId="2F839005" w:rsidR="007373B0" w:rsidRPr="009577FF" w:rsidRDefault="007373B0" w:rsidP="009577FF">
      <w:pPr>
        <w:jc w:val="both"/>
        <w:rPr>
          <w:lang w:val="lt-LT"/>
        </w:rPr>
      </w:pPr>
      <w:r w:rsidRPr="009577FF">
        <w:rPr>
          <w:lang w:val="lt-LT"/>
        </w:rPr>
        <w:t>2020 m. savo veiklos uždavinius papildėme naujais:</w:t>
      </w:r>
    </w:p>
    <w:p w14:paraId="39BEA57B" w14:textId="77777777" w:rsidR="007373B0" w:rsidRPr="009577FF" w:rsidRDefault="007373B0" w:rsidP="009577FF">
      <w:pPr>
        <w:pStyle w:val="ListParagraph"/>
        <w:numPr>
          <w:ilvl w:val="0"/>
          <w:numId w:val="38"/>
        </w:numPr>
        <w:jc w:val="both"/>
        <w:rPr>
          <w:lang w:val="lt-LT"/>
        </w:rPr>
      </w:pPr>
      <w:r w:rsidRPr="009577FF">
        <w:rPr>
          <w:lang w:val="lt-LT"/>
        </w:rPr>
        <w:t>Organizuoti vaikų neformaliojo ugdymo veiklas, siekiant tobulinti 21 a. gebėjimus.</w:t>
      </w:r>
    </w:p>
    <w:p w14:paraId="61DF3E8B" w14:textId="77777777" w:rsidR="007373B0" w:rsidRPr="009577FF" w:rsidRDefault="007373B0" w:rsidP="009577FF">
      <w:pPr>
        <w:pStyle w:val="ListParagraph"/>
        <w:numPr>
          <w:ilvl w:val="0"/>
          <w:numId w:val="38"/>
        </w:numPr>
        <w:jc w:val="both"/>
        <w:rPr>
          <w:lang w:val="lt-LT"/>
        </w:rPr>
      </w:pPr>
      <w:r w:rsidRPr="009577FF">
        <w:rPr>
          <w:lang w:val="lt-LT"/>
        </w:rPr>
        <w:t>Perduoti mokytojams gerosios praktikos modelius, naudojamus užsienyje, bei skatinti naudoti naujoves formaliajame ugdyme.</w:t>
      </w:r>
    </w:p>
    <w:p w14:paraId="444DBE44" w14:textId="77777777" w:rsidR="007373B0" w:rsidRPr="009577FF" w:rsidRDefault="007373B0" w:rsidP="009577FF">
      <w:pPr>
        <w:jc w:val="both"/>
        <w:rPr>
          <w:lang w:val="lt-LT"/>
        </w:rPr>
      </w:pPr>
    </w:p>
    <w:p w14:paraId="6558A384" w14:textId="1B504550" w:rsidR="004B6BFB" w:rsidRPr="009577FF" w:rsidRDefault="007373B0" w:rsidP="009577FF">
      <w:pPr>
        <w:jc w:val="both"/>
        <w:rPr>
          <w:lang w:val="lt-LT"/>
        </w:rPr>
      </w:pPr>
      <w:r w:rsidRPr="009577FF">
        <w:rPr>
          <w:lang w:val="lt-LT"/>
        </w:rPr>
        <w:t xml:space="preserve">Taip pat išplėtėme tikslinių grupių ratą – pradėjome daugiau dirbti su vaikais, įvairių </w:t>
      </w:r>
      <w:r w:rsidR="000C2FDF" w:rsidRPr="009577FF">
        <w:rPr>
          <w:lang w:val="lt-LT"/>
        </w:rPr>
        <w:t xml:space="preserve">tarptautinių </w:t>
      </w:r>
      <w:r w:rsidRPr="009577FF">
        <w:rPr>
          <w:lang w:val="lt-LT"/>
        </w:rPr>
        <w:t>projektų pagalba pradėjome rengti seminarus mokytojams.</w:t>
      </w:r>
      <w:r w:rsidR="000C2FDF" w:rsidRPr="009577FF">
        <w:rPr>
          <w:lang w:val="lt-LT"/>
        </w:rPr>
        <w:t xml:space="preserve"> 2020 m. </w:t>
      </w:r>
      <w:proofErr w:type="spellStart"/>
      <w:r w:rsidR="000C2FDF" w:rsidRPr="009577FF">
        <w:rPr>
          <w:lang w:val="lt-LT"/>
        </w:rPr>
        <w:t>pab</w:t>
      </w:r>
      <w:proofErr w:type="spellEnd"/>
      <w:r w:rsidR="000C2FDF" w:rsidRPr="009577FF">
        <w:rPr>
          <w:lang w:val="lt-LT"/>
        </w:rPr>
        <w:t>. nusprendėme ir pradėjome ruoštis vaikų dienos centro įkūrimui.</w:t>
      </w:r>
    </w:p>
    <w:p w14:paraId="4ED376C5" w14:textId="77777777" w:rsidR="007373B0" w:rsidRPr="009577FF" w:rsidRDefault="007373B0" w:rsidP="00882F1A">
      <w:pPr>
        <w:jc w:val="both"/>
        <w:rPr>
          <w:rFonts w:asciiTheme="majorHAnsi" w:hAnsiTheme="majorHAnsi"/>
          <w:b/>
          <w:bCs/>
          <w:lang w:val="lt-LT"/>
        </w:rPr>
      </w:pPr>
    </w:p>
    <w:p w14:paraId="26386CBD" w14:textId="69B6483E" w:rsidR="00176BA8" w:rsidRPr="009577FF" w:rsidRDefault="004B6BFB" w:rsidP="009577FF">
      <w:pPr>
        <w:jc w:val="both"/>
        <w:rPr>
          <w:lang w:val="lt-LT"/>
        </w:rPr>
      </w:pPr>
      <w:r w:rsidRPr="009577FF">
        <w:rPr>
          <w:b/>
          <w:bCs/>
          <w:lang w:val="lt-LT"/>
        </w:rPr>
        <w:t>Tikslinės grupės</w:t>
      </w:r>
      <w:r w:rsidR="000C2FDF" w:rsidRPr="009577FF">
        <w:rPr>
          <w:b/>
          <w:bCs/>
          <w:lang w:val="lt-LT"/>
        </w:rPr>
        <w:t xml:space="preserve"> </w:t>
      </w:r>
      <w:r w:rsidR="000C2FDF" w:rsidRPr="009577FF">
        <w:rPr>
          <w:lang w:val="lt-LT"/>
        </w:rPr>
        <w:t>išliko tos pačios, tik dar intensyviau pradėjome veiklą orientuoti į užsiėmimų vaikams pasiūlos didinimą ir seminarų, konferencijų, įrankių mokytojams kūrimą.</w:t>
      </w:r>
    </w:p>
    <w:p w14:paraId="10FE6A90" w14:textId="0B4AC958" w:rsidR="000C2FDF" w:rsidRPr="009577FF" w:rsidRDefault="000C2FDF" w:rsidP="00634F5D">
      <w:pPr>
        <w:rPr>
          <w:rFonts w:asciiTheme="majorHAnsi" w:hAnsiTheme="majorHAnsi"/>
          <w:sz w:val="20"/>
          <w:lang w:val="lt-LT"/>
        </w:rPr>
      </w:pPr>
    </w:p>
    <w:p w14:paraId="0D225896" w14:textId="77777777" w:rsidR="00882F1A" w:rsidRPr="009577FF" w:rsidRDefault="00882F1A" w:rsidP="000C2FDF">
      <w:pPr>
        <w:ind w:left="3600"/>
        <w:rPr>
          <w:rFonts w:asciiTheme="majorHAnsi" w:hAnsiTheme="majorHAnsi"/>
          <w:b/>
          <w:bCs/>
          <w:color w:val="7E7EB9" w:themeColor="accent6" w:themeTint="99"/>
          <w:sz w:val="20"/>
          <w:lang w:val="lt-LT"/>
        </w:rPr>
      </w:pPr>
    </w:p>
    <w:p w14:paraId="6BAA2BE4" w14:textId="77777777" w:rsidR="009577FF" w:rsidRPr="009577FF" w:rsidRDefault="009577FF" w:rsidP="00882F1A">
      <w:pPr>
        <w:ind w:left="2880"/>
        <w:rPr>
          <w:lang w:val="lt-LT"/>
        </w:rPr>
      </w:pPr>
    </w:p>
    <w:p w14:paraId="383B85B1" w14:textId="77777777" w:rsidR="009577FF" w:rsidRPr="009577FF" w:rsidRDefault="009577FF" w:rsidP="00882F1A">
      <w:pPr>
        <w:ind w:left="2880"/>
        <w:rPr>
          <w:lang w:val="lt-LT"/>
        </w:rPr>
      </w:pPr>
    </w:p>
    <w:p w14:paraId="234786DB" w14:textId="77777777" w:rsidR="009577FF" w:rsidRPr="009577FF" w:rsidRDefault="009577FF" w:rsidP="00882F1A">
      <w:pPr>
        <w:ind w:left="2880"/>
        <w:rPr>
          <w:lang w:val="lt-LT"/>
        </w:rPr>
      </w:pPr>
    </w:p>
    <w:p w14:paraId="4F1ADCD4" w14:textId="5E84AF57" w:rsidR="000C2FDF" w:rsidRPr="009577FF" w:rsidRDefault="000C2FDF" w:rsidP="00882F1A">
      <w:pPr>
        <w:ind w:left="2880"/>
        <w:rPr>
          <w:lang w:val="lt-LT"/>
        </w:rPr>
      </w:pPr>
      <w:r w:rsidRPr="009577FF">
        <w:rPr>
          <w:lang w:val="lt-LT"/>
        </w:rPr>
        <w:lastRenderedPageBreak/>
        <w:t>Tikslinės grupės:</w:t>
      </w:r>
    </w:p>
    <w:p w14:paraId="6FBC3DE8" w14:textId="5D339131" w:rsidR="004B6BFB" w:rsidRPr="009577FF" w:rsidRDefault="004B6BFB" w:rsidP="00882F1A">
      <w:pPr>
        <w:pStyle w:val="ListParagraph"/>
        <w:numPr>
          <w:ilvl w:val="0"/>
          <w:numId w:val="34"/>
        </w:numPr>
        <w:rPr>
          <w:lang w:val="lt-LT"/>
        </w:rPr>
      </w:pPr>
      <w:r w:rsidRPr="009577FF">
        <w:rPr>
          <w:lang w:val="lt-LT"/>
        </w:rPr>
        <w:t>Socialiniai darbuotojai ir jų padėjėjai</w:t>
      </w:r>
    </w:p>
    <w:p w14:paraId="1E55FCFD" w14:textId="21237A36" w:rsidR="004B6BFB" w:rsidRPr="009577FF" w:rsidRDefault="004B6BFB" w:rsidP="00882F1A">
      <w:pPr>
        <w:pStyle w:val="ListParagraph"/>
        <w:numPr>
          <w:ilvl w:val="0"/>
          <w:numId w:val="34"/>
        </w:numPr>
        <w:rPr>
          <w:lang w:val="lt-LT"/>
        </w:rPr>
      </w:pPr>
      <w:r w:rsidRPr="009577FF">
        <w:rPr>
          <w:lang w:val="lt-LT"/>
        </w:rPr>
        <w:t>Pažeidžiamos visuomenės grupės</w:t>
      </w:r>
    </w:p>
    <w:p w14:paraId="69141F6A" w14:textId="40D31EA7" w:rsidR="000E03A6" w:rsidRPr="009577FF" w:rsidRDefault="000E03A6" w:rsidP="00882F1A">
      <w:pPr>
        <w:pStyle w:val="ListParagraph"/>
        <w:numPr>
          <w:ilvl w:val="0"/>
          <w:numId w:val="34"/>
        </w:numPr>
        <w:rPr>
          <w:lang w:val="lt-LT"/>
        </w:rPr>
      </w:pPr>
      <w:r w:rsidRPr="009577FF">
        <w:rPr>
          <w:lang w:val="lt-LT"/>
        </w:rPr>
        <w:t>Specialistai, dirbantys su suaugusiaisiais</w:t>
      </w:r>
    </w:p>
    <w:p w14:paraId="218042F4" w14:textId="3AF04B3F" w:rsidR="007373B0" w:rsidRPr="009577FF" w:rsidRDefault="007373B0" w:rsidP="00882F1A">
      <w:pPr>
        <w:pStyle w:val="ListParagraph"/>
        <w:numPr>
          <w:ilvl w:val="0"/>
          <w:numId w:val="34"/>
        </w:numPr>
        <w:rPr>
          <w:lang w:val="lt-LT"/>
        </w:rPr>
      </w:pPr>
      <w:r w:rsidRPr="009577FF">
        <w:rPr>
          <w:lang w:val="lt-LT"/>
        </w:rPr>
        <w:t xml:space="preserve">Vaikai </w:t>
      </w:r>
    </w:p>
    <w:p w14:paraId="509546E2" w14:textId="77777777" w:rsidR="007373B0" w:rsidRPr="009577FF" w:rsidRDefault="007373B0" w:rsidP="00882F1A">
      <w:pPr>
        <w:pStyle w:val="ListParagraph"/>
        <w:numPr>
          <w:ilvl w:val="0"/>
          <w:numId w:val="34"/>
        </w:numPr>
        <w:rPr>
          <w:lang w:val="lt-LT"/>
        </w:rPr>
      </w:pPr>
      <w:r w:rsidRPr="009577FF">
        <w:rPr>
          <w:lang w:val="lt-LT"/>
        </w:rPr>
        <w:t>Mokytojai</w:t>
      </w:r>
    </w:p>
    <w:p w14:paraId="2DE47F38" w14:textId="77777777" w:rsidR="00AF7F68" w:rsidRPr="009577FF" w:rsidRDefault="00AF7F68" w:rsidP="00882F1A">
      <w:pPr>
        <w:rPr>
          <w:lang w:val="lt-LT"/>
        </w:rPr>
      </w:pPr>
    </w:p>
    <w:p w14:paraId="64C78D7C" w14:textId="77777777" w:rsidR="000C2FDF" w:rsidRPr="009577FF" w:rsidRDefault="000C2FDF" w:rsidP="00882F1A">
      <w:pPr>
        <w:rPr>
          <w:lang w:val="lt-LT"/>
        </w:rPr>
      </w:pPr>
    </w:p>
    <w:p w14:paraId="42B13C4A" w14:textId="2462BD66" w:rsidR="00DA7F76" w:rsidRPr="009577FF" w:rsidRDefault="00AF7F68" w:rsidP="00882F1A">
      <w:pPr>
        <w:jc w:val="both"/>
        <w:rPr>
          <w:lang w:val="lt-LT"/>
        </w:rPr>
      </w:pPr>
      <w:r w:rsidRPr="009577FF">
        <w:rPr>
          <w:lang w:val="lt-LT"/>
        </w:rPr>
        <w:t xml:space="preserve">2020 m. VšĮ EDUKACINIAI PROJEKTAI – pokyčių metai. Ne tik dėl to, kad savo veiklą, paslaugas turėjome perorientuoti į nuotolinį darbą, bet ir dėl to, kad  2020 m. rugpjūčio mėn. pasikeitė įmonės dalininkas. Juo tapo Gintarė </w:t>
      </w:r>
      <w:proofErr w:type="spellStart"/>
      <w:r w:rsidRPr="009577FF">
        <w:rPr>
          <w:lang w:val="lt-LT"/>
        </w:rPr>
        <w:t>Černikienė</w:t>
      </w:r>
      <w:proofErr w:type="spellEnd"/>
      <w:r w:rsidRPr="009577FF">
        <w:rPr>
          <w:lang w:val="lt-LT"/>
        </w:rPr>
        <w:t>. Jai priklauso 100 proc. Ji taip pat eina įstaigos direktorės pareigas.</w:t>
      </w:r>
    </w:p>
    <w:p w14:paraId="7E4BCAD9" w14:textId="398DE160" w:rsidR="007373B0" w:rsidRPr="009577FF" w:rsidRDefault="007373B0" w:rsidP="00882F1A">
      <w:pPr>
        <w:rPr>
          <w:lang w:val="lt-LT"/>
        </w:rPr>
      </w:pPr>
    </w:p>
    <w:p w14:paraId="50AC0A71" w14:textId="76DBAC53" w:rsidR="00176BA8" w:rsidRPr="009577FF" w:rsidRDefault="000C2FDF" w:rsidP="00882F1A">
      <w:pPr>
        <w:rPr>
          <w:lang w:val="lt-LT"/>
        </w:rPr>
      </w:pPr>
      <w:r w:rsidRPr="009577FF">
        <w:rPr>
          <w:lang w:val="lt-LT"/>
        </w:rPr>
        <w:t>Toliau tęsėme ilgalaikes, nuo pat įstaigos įkūrimo pradėtas, veiklas:</w:t>
      </w:r>
    </w:p>
    <w:p w14:paraId="646EDA98" w14:textId="05EF8624" w:rsidR="000C2FDF" w:rsidRPr="009577FF" w:rsidRDefault="00DA7F76" w:rsidP="00882F1A">
      <w:pPr>
        <w:pStyle w:val="ListParagraph"/>
        <w:numPr>
          <w:ilvl w:val="0"/>
          <w:numId w:val="35"/>
        </w:numPr>
        <w:rPr>
          <w:lang w:val="lt-LT"/>
        </w:rPr>
      </w:pPr>
      <w:r w:rsidRPr="009577FF">
        <w:rPr>
          <w:lang w:val="lt-LT"/>
        </w:rPr>
        <w:t>Tarptautinė veikla;</w:t>
      </w:r>
    </w:p>
    <w:p w14:paraId="50F9C08F" w14:textId="277DD540" w:rsidR="00DA7F76" w:rsidRPr="009577FF" w:rsidRDefault="00DA7F76" w:rsidP="00882F1A">
      <w:pPr>
        <w:pStyle w:val="ListParagraph"/>
        <w:numPr>
          <w:ilvl w:val="0"/>
          <w:numId w:val="35"/>
        </w:numPr>
        <w:rPr>
          <w:lang w:val="lt-LT"/>
        </w:rPr>
      </w:pPr>
      <w:r w:rsidRPr="009577FF">
        <w:rPr>
          <w:lang w:val="lt-LT"/>
        </w:rPr>
        <w:t>Mokymai socialiniams darbuotojams</w:t>
      </w:r>
      <w:r w:rsidR="00882F1A" w:rsidRPr="009577FF">
        <w:rPr>
          <w:lang w:val="lt-LT"/>
        </w:rPr>
        <w:t>.</w:t>
      </w:r>
    </w:p>
    <w:p w14:paraId="216AB398" w14:textId="05E9BDA2" w:rsidR="00882F1A" w:rsidRPr="009577FF" w:rsidRDefault="00882F1A" w:rsidP="00882F1A">
      <w:pPr>
        <w:rPr>
          <w:lang w:val="lt-LT"/>
        </w:rPr>
      </w:pPr>
    </w:p>
    <w:p w14:paraId="23F793E5" w14:textId="545849DE" w:rsidR="00DA7F76" w:rsidRPr="009577FF" w:rsidRDefault="00DA7F76" w:rsidP="00882F1A">
      <w:pPr>
        <w:rPr>
          <w:lang w:val="lt-LT"/>
        </w:rPr>
      </w:pPr>
      <w:r w:rsidRPr="009577FF">
        <w:rPr>
          <w:lang w:val="lt-LT"/>
        </w:rPr>
        <w:br w:type="page"/>
      </w:r>
    </w:p>
    <w:p w14:paraId="358B8A81" w14:textId="38C6DF6E" w:rsidR="00E523C3" w:rsidRPr="009577FF" w:rsidRDefault="00970CDD" w:rsidP="00DA7F76">
      <w:pPr>
        <w:pStyle w:val="Heading1"/>
        <w:rPr>
          <w:lang w:val="lt-LT"/>
        </w:rPr>
      </w:pPr>
      <w:bookmarkStart w:id="2" w:name="_Toc88499333"/>
      <w:r w:rsidRPr="009577FF">
        <w:rPr>
          <w:lang w:val="lt-LT"/>
        </w:rPr>
        <w:lastRenderedPageBreak/>
        <w:t>Tarptautinė veikla</w:t>
      </w:r>
      <w:bookmarkEnd w:id="2"/>
    </w:p>
    <w:p w14:paraId="13476E88" w14:textId="77777777" w:rsidR="00882F1A" w:rsidRPr="009577FF" w:rsidRDefault="00882F1A" w:rsidP="00882F1A">
      <w:pPr>
        <w:rPr>
          <w:lang w:val="lt-LT"/>
        </w:rPr>
      </w:pPr>
    </w:p>
    <w:p w14:paraId="55C7E32A" w14:textId="3668117A" w:rsidR="00882F1A" w:rsidRPr="009577FF" w:rsidRDefault="00882F1A" w:rsidP="008A7DE6">
      <w:pPr>
        <w:jc w:val="both"/>
        <w:rPr>
          <w:lang w:val="lt-LT"/>
        </w:rPr>
      </w:pPr>
      <w:r w:rsidRPr="009577FF">
        <w:rPr>
          <w:lang w:val="lt-LT"/>
        </w:rPr>
        <w:t>Tarptautinių projektų pagalba su partneriais iš visos Europos kuriame intelektinius išteklius, kuriuos naudojame tolimesnėje savo veikloje.</w:t>
      </w:r>
    </w:p>
    <w:p w14:paraId="51734664" w14:textId="4E6058B2" w:rsidR="00882F1A" w:rsidRPr="009577FF" w:rsidRDefault="00882F1A" w:rsidP="00882F1A">
      <w:pPr>
        <w:rPr>
          <w:lang w:val="lt-LT"/>
        </w:rPr>
      </w:pPr>
    </w:p>
    <w:p w14:paraId="613793DB" w14:textId="260281F6" w:rsidR="00882F1A" w:rsidRPr="009577FF" w:rsidRDefault="00882F1A" w:rsidP="00882F1A">
      <w:pPr>
        <w:rPr>
          <w:lang w:val="lt-LT"/>
        </w:rPr>
      </w:pPr>
      <w:r w:rsidRPr="009577FF">
        <w:rPr>
          <w:lang w:val="lt-LT"/>
        </w:rPr>
        <w:t>2020 m. parengėme</w:t>
      </w:r>
      <w:r w:rsidR="008A7DE6" w:rsidRPr="009577FF">
        <w:rPr>
          <w:lang w:val="lt-LT"/>
        </w:rPr>
        <w:t xml:space="preserve"> metodikas mokytojams, jaunimo darbuotojams</w:t>
      </w:r>
      <w:r w:rsidRPr="009577FF">
        <w:rPr>
          <w:lang w:val="lt-LT"/>
        </w:rPr>
        <w:t>:</w:t>
      </w:r>
    </w:p>
    <w:p w14:paraId="4739340A" w14:textId="230D5E88" w:rsidR="00882F1A" w:rsidRPr="009577FF" w:rsidRDefault="008A7DE6" w:rsidP="008A7DE6">
      <w:pPr>
        <w:pStyle w:val="ListParagraph"/>
        <w:numPr>
          <w:ilvl w:val="0"/>
          <w:numId w:val="36"/>
        </w:numPr>
        <w:rPr>
          <w:lang w:val="lt-LT"/>
        </w:rPr>
      </w:pPr>
      <w:r w:rsidRPr="009577FF">
        <w:rPr>
          <w:lang w:val="lt-LT"/>
        </w:rPr>
        <w:t>STEAM dalykai ir IKT, medijų raštingumas;</w:t>
      </w:r>
    </w:p>
    <w:p w14:paraId="02F59115" w14:textId="7D6C7AE3" w:rsidR="008A7DE6" w:rsidRPr="009577FF" w:rsidRDefault="008A7DE6" w:rsidP="008A7DE6">
      <w:pPr>
        <w:pStyle w:val="ListParagraph"/>
        <w:numPr>
          <w:ilvl w:val="0"/>
          <w:numId w:val="36"/>
        </w:numPr>
        <w:rPr>
          <w:lang w:val="lt-LT"/>
        </w:rPr>
      </w:pPr>
      <w:r w:rsidRPr="009577FF">
        <w:rPr>
          <w:lang w:val="lt-LT"/>
        </w:rPr>
        <w:t>„</w:t>
      </w:r>
      <w:proofErr w:type="spellStart"/>
      <w:r w:rsidRPr="009577FF">
        <w:rPr>
          <w:lang w:val="lt-LT"/>
        </w:rPr>
        <w:t>Play</w:t>
      </w:r>
      <w:proofErr w:type="spellEnd"/>
      <w:r w:rsidRPr="009577FF">
        <w:rPr>
          <w:lang w:val="lt-LT"/>
        </w:rPr>
        <w:t xml:space="preserve"> </w:t>
      </w:r>
      <w:proofErr w:type="spellStart"/>
      <w:r w:rsidRPr="009577FF">
        <w:rPr>
          <w:lang w:val="lt-LT"/>
        </w:rPr>
        <w:t>Your</w:t>
      </w:r>
      <w:proofErr w:type="spellEnd"/>
      <w:r w:rsidRPr="009577FF">
        <w:rPr>
          <w:lang w:val="lt-LT"/>
        </w:rPr>
        <w:t xml:space="preserve"> Role“ projekto užsiėmimų rinkinys;</w:t>
      </w:r>
    </w:p>
    <w:p w14:paraId="4504CB3C" w14:textId="77777777" w:rsidR="008A7DE6" w:rsidRPr="009577FF" w:rsidRDefault="008A7DE6" w:rsidP="008A7DE6">
      <w:pPr>
        <w:rPr>
          <w:lang w:val="lt-LT"/>
        </w:rPr>
      </w:pPr>
    </w:p>
    <w:p w14:paraId="45B35A6A" w14:textId="46BE3F26" w:rsidR="008A7DE6" w:rsidRPr="009577FF" w:rsidRDefault="008A7DE6" w:rsidP="008A7DE6">
      <w:pPr>
        <w:jc w:val="both"/>
        <w:rPr>
          <w:lang w:val="lt-LT"/>
        </w:rPr>
      </w:pPr>
      <w:r w:rsidRPr="009577FF">
        <w:rPr>
          <w:lang w:val="lt-LT"/>
        </w:rPr>
        <w:t>Atlikome tyrimą Šiaulių m. mokyklose (dalyvavo 228 mokiniai) apie neapykantos kalbą internetiniuose žaidimuose.</w:t>
      </w:r>
    </w:p>
    <w:p w14:paraId="0B896A87" w14:textId="31C868BA" w:rsidR="00CC0782" w:rsidRPr="009577FF" w:rsidRDefault="00CC0782" w:rsidP="008A7DE6">
      <w:pPr>
        <w:jc w:val="both"/>
        <w:rPr>
          <w:lang w:val="lt-LT"/>
        </w:rPr>
      </w:pPr>
    </w:p>
    <w:p w14:paraId="70667D6F" w14:textId="09447CD7" w:rsidR="00CC0782" w:rsidRPr="009577FF" w:rsidRDefault="00CC0782" w:rsidP="008A7DE6">
      <w:pPr>
        <w:jc w:val="both"/>
        <w:rPr>
          <w:lang w:val="lt-LT"/>
        </w:rPr>
      </w:pPr>
      <w:r w:rsidRPr="009577FF">
        <w:rPr>
          <w:lang w:val="lt-LT"/>
        </w:rPr>
        <w:t>Projektų pagalba mokėmės iš įvairių savo srities specialistų</w:t>
      </w:r>
      <w:r w:rsidR="00674D3F" w:rsidRPr="009577FF">
        <w:rPr>
          <w:lang w:val="lt-LT"/>
        </w:rPr>
        <w:t xml:space="preserve"> Portugalijoje ir Islandijoje</w:t>
      </w:r>
      <w:r w:rsidRPr="009577FF">
        <w:rPr>
          <w:lang w:val="lt-LT"/>
        </w:rPr>
        <w:t>,</w:t>
      </w:r>
      <w:r w:rsidR="00674D3F" w:rsidRPr="009577FF">
        <w:rPr>
          <w:lang w:val="lt-LT"/>
        </w:rPr>
        <w:t xml:space="preserve"> o vėliau</w:t>
      </w:r>
      <w:r w:rsidRPr="009577FF">
        <w:rPr>
          <w:lang w:val="lt-LT"/>
        </w:rPr>
        <w:t xml:space="preserve"> tobulinome kompetenciją</w:t>
      </w:r>
      <w:r w:rsidR="00674D3F" w:rsidRPr="009577FF">
        <w:rPr>
          <w:lang w:val="lt-LT"/>
        </w:rPr>
        <w:t xml:space="preserve"> įvairiuose internetiniuose seminaruose, konferencijose.</w:t>
      </w:r>
    </w:p>
    <w:p w14:paraId="40764312" w14:textId="77777777" w:rsidR="00DA7F76" w:rsidRPr="009577FF" w:rsidRDefault="00DA7F76" w:rsidP="00DA7F76">
      <w:pPr>
        <w:rPr>
          <w:lang w:val="lt-LT"/>
        </w:rPr>
      </w:pPr>
    </w:p>
    <w:p w14:paraId="42A0EF7D" w14:textId="42F07257" w:rsidR="009F4D9D" w:rsidRPr="009577FF" w:rsidRDefault="009F4D9D" w:rsidP="00882F1A">
      <w:pPr>
        <w:rPr>
          <w:lang w:val="lt-LT"/>
        </w:rPr>
      </w:pPr>
      <w:r w:rsidRPr="009577FF">
        <w:rPr>
          <w:lang w:val="lt-LT"/>
        </w:rPr>
        <w:t xml:space="preserve">2020 m. pabaigėme įgyvendinti 1 NORDPLUS ADULT programos projektą: 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681"/>
        <w:gridCol w:w="1222"/>
        <w:gridCol w:w="1841"/>
        <w:gridCol w:w="1538"/>
        <w:gridCol w:w="1460"/>
        <w:gridCol w:w="1737"/>
      </w:tblGrid>
      <w:tr w:rsidR="009F4D9D" w:rsidRPr="009577FF" w14:paraId="20539E66" w14:textId="77777777" w:rsidTr="009F4D9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32AF71C" w14:textId="77777777" w:rsidR="009F4D9D" w:rsidRPr="009577FF" w:rsidRDefault="009F4D9D" w:rsidP="00837099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Finansuotojas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256A464" w14:textId="77777777" w:rsidR="009F4D9D" w:rsidRPr="009577FF" w:rsidRDefault="009F4D9D" w:rsidP="00837099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Metai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0ED8B84" w14:textId="77777777" w:rsidR="009F4D9D" w:rsidRPr="009577FF" w:rsidRDefault="009F4D9D" w:rsidP="00837099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Nr. 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40DEBBE" w14:textId="77777777" w:rsidR="009F4D9D" w:rsidRPr="009577FF" w:rsidRDefault="009F4D9D" w:rsidP="00837099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Pavadinimas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519B8FC" w14:textId="77777777" w:rsidR="009F4D9D" w:rsidRPr="009577FF" w:rsidRDefault="009F4D9D" w:rsidP="00837099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Koordinatorius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6DA5C2D" w14:textId="77777777" w:rsidR="009F4D9D" w:rsidRPr="009577FF" w:rsidRDefault="009F4D9D" w:rsidP="00837099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b/>
                <w:bCs/>
                <w:color w:val="000000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b/>
                <w:bCs/>
                <w:color w:val="000000"/>
                <w:sz w:val="20"/>
                <w:bdr w:val="none" w:sz="0" w:space="0" w:color="auto" w:frame="1"/>
                <w:lang w:val="lt-LT" w:eastAsia="lt-LT"/>
              </w:rPr>
              <w:t>Organizacijai skirtas biudžetas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20EE427" w14:textId="77777777" w:rsidR="009F4D9D" w:rsidRPr="009577FF" w:rsidRDefault="009F4D9D" w:rsidP="00837099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Projekto tikslas</w:t>
            </w:r>
          </w:p>
        </w:tc>
      </w:tr>
      <w:tr w:rsidR="006F5B6C" w:rsidRPr="009577FF" w14:paraId="2839AC2C" w14:textId="77777777" w:rsidTr="009F4D9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8EB0C55" w14:textId="77777777" w:rsidR="009F4D9D" w:rsidRPr="009577FF" w:rsidRDefault="009F4D9D" w:rsidP="009F4D9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NORDPLUS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Adult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C44ECBA" w14:textId="77777777" w:rsidR="009F4D9D" w:rsidRPr="009577FF" w:rsidRDefault="009F4D9D" w:rsidP="009F4D9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2018 -2020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B3A58DC" w14:textId="77777777" w:rsidR="009F4D9D" w:rsidRPr="009577FF" w:rsidRDefault="009F4D9D" w:rsidP="009F4D9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NPAD-2018/10038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86FE017" w14:textId="77777777" w:rsidR="009F4D9D" w:rsidRPr="009577FF" w:rsidRDefault="009F4D9D" w:rsidP="009F4D9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ENABLE –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Entrepreneurship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for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Socially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Disadvantaged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6F4A90C" w14:textId="77777777" w:rsidR="009F4D9D" w:rsidRPr="009577FF" w:rsidRDefault="009F4D9D" w:rsidP="009F4D9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VšĮ EDUKACINIAI PROJEKTAI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3061144" w14:textId="00057A24" w:rsidR="009F4D9D" w:rsidRPr="009577FF" w:rsidRDefault="009F4D9D" w:rsidP="009F4D9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000000"/>
                <w:sz w:val="20"/>
                <w:bdr w:val="none" w:sz="0" w:space="0" w:color="auto" w:frame="1"/>
                <w:lang w:val="lt-LT" w:eastAsia="lt-LT"/>
              </w:rPr>
              <w:t>13</w:t>
            </w:r>
            <w:r w:rsidR="00DA7F76" w:rsidRPr="009577FF">
              <w:rPr>
                <w:rFonts w:asciiTheme="majorHAnsi" w:eastAsia="Times New Roman" w:hAnsiTheme="majorHAnsi" w:cs="Segoe UI"/>
                <w:color w:val="000000"/>
                <w:sz w:val="20"/>
                <w:bdr w:val="none" w:sz="0" w:space="0" w:color="auto" w:frame="1"/>
                <w:lang w:val="lt-LT" w:eastAsia="lt-LT"/>
              </w:rPr>
              <w:t> </w:t>
            </w:r>
            <w:r w:rsidRPr="009577FF">
              <w:rPr>
                <w:rFonts w:asciiTheme="majorHAnsi" w:eastAsia="Times New Roman" w:hAnsiTheme="majorHAnsi" w:cs="Segoe UI"/>
                <w:color w:val="000000"/>
                <w:sz w:val="20"/>
                <w:bdr w:val="none" w:sz="0" w:space="0" w:color="auto" w:frame="1"/>
                <w:lang w:val="lt-LT" w:eastAsia="lt-LT"/>
              </w:rPr>
              <w:t>075</w:t>
            </w:r>
            <w:r w:rsidR="00DA7F76" w:rsidRPr="009577FF">
              <w:rPr>
                <w:rFonts w:asciiTheme="majorHAnsi" w:eastAsia="Times New Roman" w:hAnsiTheme="majorHAnsi" w:cs="Segoe UI"/>
                <w:color w:val="000000"/>
                <w:sz w:val="20"/>
                <w:bdr w:val="none" w:sz="0" w:space="0" w:color="auto" w:frame="1"/>
                <w:lang w:val="lt-LT" w:eastAsia="lt-LT"/>
              </w:rPr>
              <w:t xml:space="preserve"> EUR</w:t>
            </w: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 </w:t>
            </w:r>
          </w:p>
          <w:p w14:paraId="7AD14AB8" w14:textId="77777777" w:rsidR="009F4D9D" w:rsidRPr="009577FF" w:rsidRDefault="009F4D9D" w:rsidP="009F4D9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A2C800F" w14:textId="77777777" w:rsidR="009F4D9D" w:rsidRPr="009577FF" w:rsidRDefault="009F4D9D" w:rsidP="009F4D9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Tikslas – skatinti suaugusiųjų švietėjų verslumo kompetencijų tobulinimą pasitelkus mokymąsi iš gerosios patirties pavyzdžių.</w:t>
            </w:r>
          </w:p>
        </w:tc>
      </w:tr>
    </w:tbl>
    <w:p w14:paraId="502B74C5" w14:textId="77777777" w:rsidR="009F4D9D" w:rsidRPr="009577FF" w:rsidRDefault="009F4D9D" w:rsidP="009F4D9D">
      <w:pPr>
        <w:rPr>
          <w:rFonts w:asciiTheme="majorHAnsi" w:hAnsiTheme="majorHAnsi"/>
          <w:sz w:val="20"/>
          <w:lang w:val="lt-LT"/>
        </w:rPr>
      </w:pPr>
    </w:p>
    <w:p w14:paraId="5378A7E5" w14:textId="36E7978E" w:rsidR="009F4D9D" w:rsidRPr="009577FF" w:rsidRDefault="009F4D9D" w:rsidP="00882F1A">
      <w:pPr>
        <w:rPr>
          <w:lang w:val="lt-LT"/>
        </w:rPr>
      </w:pPr>
      <w:r w:rsidRPr="009577FF">
        <w:rPr>
          <w:lang w:val="lt-LT"/>
        </w:rPr>
        <w:t xml:space="preserve">Taip pat tęsėme </w:t>
      </w:r>
      <w:r w:rsidR="006F5B6C" w:rsidRPr="009577FF">
        <w:rPr>
          <w:lang w:val="lt-LT"/>
        </w:rPr>
        <w:t xml:space="preserve">2 </w:t>
      </w:r>
      <w:r w:rsidRPr="009577FF">
        <w:rPr>
          <w:lang w:val="lt-LT"/>
        </w:rPr>
        <w:t>2019 m. pradėtus įgyvendinti tarptautinius projektus: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675"/>
        <w:gridCol w:w="818"/>
        <w:gridCol w:w="1648"/>
        <w:gridCol w:w="1526"/>
        <w:gridCol w:w="1445"/>
        <w:gridCol w:w="2326"/>
      </w:tblGrid>
      <w:tr w:rsidR="00970CDD" w:rsidRPr="009577FF" w14:paraId="7438036F" w14:textId="77777777" w:rsidTr="00970CD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063AFF9B" w14:textId="00B926A0" w:rsidR="00970CDD" w:rsidRPr="009577FF" w:rsidRDefault="009F4D9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  <w:t>Finansuotojas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206C937C" w14:textId="5144F336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  <w:t>Metai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0062BC0A" w14:textId="643C5150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  <w:t xml:space="preserve">Nr. 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66D483C1" w14:textId="36F20079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  <w:t>Pavadinimas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01CF5ED5" w14:textId="429BA80D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  <w:t>Koordinatorius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0B75B978" w14:textId="31EA4866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  <w:t>Organizacijai skirtas biudžetas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3E58EAE4" w14:textId="5920DA1A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  <w:t>Projekto tikslas</w:t>
            </w:r>
          </w:p>
        </w:tc>
      </w:tr>
      <w:tr w:rsidR="00970CDD" w:rsidRPr="009577FF" w14:paraId="2E58669B" w14:textId="77777777" w:rsidTr="00970CD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67F199BF" w14:textId="5A0B712F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lastRenderedPageBreak/>
              <w:t xml:space="preserve">Erasmus+ 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3AA425D4" w14:textId="5956ADCA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2019-2021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464C1001" w14:textId="6D56165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2019-1-LT01-KA201-060511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6F0ED5F8" w14:textId="1AA40064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STEAMulate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Your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School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2733829B" w14:textId="20AFCEAD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VšĮ EDUKACINIAI PROJEKTAI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7E26435B" w14:textId="7C83CCDA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38</w:t>
            </w:r>
            <w:r w:rsidR="00DA7F76"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 </w:t>
            </w: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405</w:t>
            </w:r>
            <w:r w:rsidR="00DA7F76"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EUR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1CF2EC1A" w14:textId="5E951691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Tikslas - padėti mokiniams įgyti ir vystyti pagrindines kompetencijas efektyvių ir inovatyvių metodologijų pagalba, kurios skatina bendradarbiavimą tarp mokslo, technologijų, inžinerijos, meno ir matematikos (STEAM) dalykų ir IT, medijų.</w:t>
            </w:r>
          </w:p>
        </w:tc>
      </w:tr>
      <w:tr w:rsidR="00970CDD" w:rsidRPr="009577FF" w14:paraId="38E33B6F" w14:textId="77777777" w:rsidTr="00970CD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3E8A958" w14:textId="7777777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Rights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,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Equality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and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Citizenship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Programme</w:t>
            </w:r>
            <w:proofErr w:type="spellEnd"/>
          </w:p>
          <w:p w14:paraId="2FB55DBA" w14:textId="7777777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BD96A5B" w14:textId="7777777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2019-2021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ED21155" w14:textId="7777777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849629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BEFAF6A" w14:textId="7777777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38423F"/>
                <w:sz w:val="20"/>
                <w:bdr w:val="none" w:sz="0" w:space="0" w:color="auto" w:frame="1"/>
                <w:lang w:val="lt-LT" w:eastAsia="lt-LT"/>
              </w:rPr>
              <w:t>PLAY YOUR ROLE: GAMIFICATION AGAINST HATE SPEECH</w:t>
            </w: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 </w:t>
            </w:r>
          </w:p>
          <w:p w14:paraId="55293E90" w14:textId="7777777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A51F7F9" w14:textId="7777777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Centro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Zaffiria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5A2E73F" w14:textId="17ABC608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>24 328,59</w:t>
            </w:r>
            <w:r w:rsidR="00DA7F76"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EUR</w:t>
            </w:r>
          </w:p>
          <w:p w14:paraId="758E22EA" w14:textId="7777777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8DE72B3" w14:textId="77777777" w:rsidR="00970CDD" w:rsidRPr="009577FF" w:rsidRDefault="00970CDD" w:rsidP="00970CDD">
            <w:pPr>
              <w:spacing w:line="360" w:lineRule="atLeast"/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Projektas siekia pasitelkti žaidimus kovai su neapykantos kalba internete.</w:t>
            </w:r>
          </w:p>
        </w:tc>
      </w:tr>
    </w:tbl>
    <w:p w14:paraId="2E96BCE4" w14:textId="77777777" w:rsidR="00466817" w:rsidRPr="009577FF" w:rsidRDefault="00466817" w:rsidP="006F5B6C">
      <w:pPr>
        <w:rPr>
          <w:rFonts w:asciiTheme="majorHAnsi" w:hAnsiTheme="majorHAnsi"/>
          <w:sz w:val="22"/>
          <w:szCs w:val="22"/>
          <w:lang w:val="lt-LT"/>
        </w:rPr>
      </w:pPr>
    </w:p>
    <w:p w14:paraId="7E9F6CB2" w14:textId="0D8289B0" w:rsidR="00674D3F" w:rsidRPr="009577FF" w:rsidRDefault="00674D3F" w:rsidP="00882F1A">
      <w:pPr>
        <w:jc w:val="both"/>
        <w:rPr>
          <w:lang w:val="lt-LT"/>
        </w:rPr>
      </w:pPr>
      <w:r w:rsidRPr="009577FF">
        <w:rPr>
          <w:lang w:val="lt-LT"/>
        </w:rPr>
        <w:t>Projekte „</w:t>
      </w:r>
      <w:proofErr w:type="spellStart"/>
      <w:r w:rsidRPr="009577FF">
        <w:rPr>
          <w:lang w:val="lt-LT"/>
        </w:rPr>
        <w:t>STEAMulate</w:t>
      </w:r>
      <w:proofErr w:type="spellEnd"/>
      <w:r w:rsidRPr="009577FF">
        <w:rPr>
          <w:lang w:val="lt-LT"/>
        </w:rPr>
        <w:t xml:space="preserve"> </w:t>
      </w:r>
      <w:proofErr w:type="spellStart"/>
      <w:r w:rsidRPr="009577FF">
        <w:rPr>
          <w:lang w:val="lt-LT"/>
        </w:rPr>
        <w:t>your</w:t>
      </w:r>
      <w:proofErr w:type="spellEnd"/>
      <w:r w:rsidRPr="009577FF">
        <w:rPr>
          <w:lang w:val="lt-LT"/>
        </w:rPr>
        <w:t xml:space="preserve"> </w:t>
      </w:r>
      <w:proofErr w:type="spellStart"/>
      <w:r w:rsidRPr="009577FF">
        <w:rPr>
          <w:lang w:val="lt-LT"/>
        </w:rPr>
        <w:t>school</w:t>
      </w:r>
      <w:proofErr w:type="spellEnd"/>
      <w:r w:rsidRPr="009577FF">
        <w:rPr>
          <w:lang w:val="lt-LT"/>
        </w:rPr>
        <w:t>“ priėmėme užsienio partnerius dalyvauti 5 d. seminare, kuriame dalinomės gerąja patirtimi įtraukiant mokyklose išmaniuosius įrenginius. Atvyko 7 kolegos iš užsienio, o vieną</w:t>
      </w:r>
      <w:r w:rsidR="007402C0" w:rsidRPr="009577FF">
        <w:rPr>
          <w:lang w:val="lt-LT"/>
        </w:rPr>
        <w:t xml:space="preserve"> mokymų dieną skyrėme pasidalinti patirtimi su Lietuvos mokytojais. Seminare, skirtame jiems, sulaukėme 9 dalyvių.</w:t>
      </w:r>
    </w:p>
    <w:p w14:paraId="63E8EA18" w14:textId="79698DA8" w:rsidR="007402C0" w:rsidRPr="009577FF" w:rsidRDefault="007402C0" w:rsidP="00882F1A">
      <w:pPr>
        <w:jc w:val="both"/>
        <w:rPr>
          <w:lang w:val="lt-LT"/>
        </w:rPr>
      </w:pPr>
    </w:p>
    <w:p w14:paraId="616C584C" w14:textId="25DF1EF2" w:rsidR="007402C0" w:rsidRPr="009577FF" w:rsidRDefault="007402C0" w:rsidP="00882F1A">
      <w:pPr>
        <w:jc w:val="both"/>
        <w:rPr>
          <w:lang w:val="lt-LT"/>
        </w:rPr>
      </w:pPr>
      <w:r w:rsidRPr="009577FF">
        <w:rPr>
          <w:lang w:val="lt-LT"/>
        </w:rPr>
        <w:t>Prasidėjus pandemijai, visos veiklos buvo perkeltos ir vykdomos nuotoliu. Daugiau dėmesio skyrėme projektų rašymui</w:t>
      </w:r>
      <w:r w:rsidR="006B4DC4" w:rsidRPr="009577FF">
        <w:rPr>
          <w:lang w:val="lt-LT"/>
        </w:rPr>
        <w:t>, susitikimų su partneriais internetu organizavimui ir metodikų rengimui.</w:t>
      </w:r>
    </w:p>
    <w:p w14:paraId="2AE08E38" w14:textId="77777777" w:rsidR="00674D3F" w:rsidRPr="009577FF" w:rsidRDefault="00674D3F" w:rsidP="00882F1A">
      <w:pPr>
        <w:jc w:val="both"/>
        <w:rPr>
          <w:lang w:val="lt-LT"/>
        </w:rPr>
      </w:pPr>
    </w:p>
    <w:p w14:paraId="244ECCA2" w14:textId="2375F0B1" w:rsidR="006F5B6C" w:rsidRPr="009577FF" w:rsidRDefault="006F5B6C" w:rsidP="00882F1A">
      <w:pPr>
        <w:jc w:val="both"/>
        <w:rPr>
          <w:lang w:val="lt-LT"/>
        </w:rPr>
      </w:pPr>
      <w:r w:rsidRPr="009577FF">
        <w:rPr>
          <w:lang w:val="lt-LT"/>
        </w:rPr>
        <w:t>2020 m. VšĮ EDUKACINIAI PROJEKTAI parengė 2 tarptautinius projektus, kurie gavo finansavimą. Viename Erasmus+ projekte taip pat tapome partneriais:</w:t>
      </w:r>
    </w:p>
    <w:p w14:paraId="140483CF" w14:textId="77777777" w:rsidR="00466817" w:rsidRPr="009577FF" w:rsidRDefault="00466817" w:rsidP="006F5B6C">
      <w:pPr>
        <w:rPr>
          <w:rFonts w:asciiTheme="majorHAnsi" w:hAnsiTheme="majorHAnsi"/>
          <w:sz w:val="22"/>
          <w:szCs w:val="22"/>
          <w:lang w:val="lt-LT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3"/>
        <w:gridCol w:w="674"/>
        <w:gridCol w:w="810"/>
        <w:gridCol w:w="1746"/>
        <w:gridCol w:w="1520"/>
        <w:gridCol w:w="1437"/>
        <w:gridCol w:w="2300"/>
      </w:tblGrid>
      <w:tr w:rsidR="006F5B6C" w:rsidRPr="009577FF" w14:paraId="41F8E81B" w14:textId="77777777" w:rsidTr="006F5B6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9A31412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Finansuotojas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045CE94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Metai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112EE03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Nr. 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E41D8A8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Pavadinimas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F2190B4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Koordinatorius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5B923FC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Arial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Arial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Organizacijai skirtas biudžetas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AA61ED0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b/>
                <w:bCs/>
                <w:color w:val="444444"/>
                <w:sz w:val="20"/>
                <w:bdr w:val="none" w:sz="0" w:space="0" w:color="auto" w:frame="1"/>
                <w:lang w:val="lt-LT" w:eastAsia="lt-LT"/>
              </w:rPr>
              <w:t>Projekto tikslas</w:t>
            </w:r>
          </w:p>
        </w:tc>
      </w:tr>
      <w:tr w:rsidR="006F5B6C" w:rsidRPr="009577FF" w14:paraId="5E00CD20" w14:textId="77777777" w:rsidTr="008370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03B05E5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lastRenderedPageBreak/>
              <w:t xml:space="preserve">Erasmus+ 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35E0780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2020 - 2022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9526841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2020-1-LT01-KA204-077953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9766CA3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Co-education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in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Green</w:t>
            </w:r>
            <w:proofErr w:type="spellEnd"/>
            <w:r w:rsidRPr="009577FF"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F32A00D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VšĮ EDUKACINIAI PROJEKTAI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432EFDB" w14:textId="42F787ED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>24</w:t>
            </w:r>
            <w:r w:rsidR="00DA7F76"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> </w:t>
            </w:r>
            <w:r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>405</w:t>
            </w:r>
            <w:r w:rsidR="00DA7F76"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EUR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1289C4C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Tikslas – įgalinti suaugusiųjų švietėjus tapti savo vietos bendruomenių lyderiais, kurie skatintų bendrų erdvių transformavimą į žalesnes, visiems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prieinamesnes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erdves, kurios prisideda prie skatinti socialinę integracijos skatinimo, bendrųjų vertybių puoselėjimo ir gamtos apsaugos iššūkių sprendimo.  </w:t>
            </w:r>
          </w:p>
        </w:tc>
      </w:tr>
      <w:tr w:rsidR="006F5B6C" w:rsidRPr="009577FF" w14:paraId="6E664E2B" w14:textId="77777777" w:rsidTr="008370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FCA2355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Erasmus+ 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8BA647E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2020 - 2022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1AE3633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2020-1-LT01-KA201-077905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362291B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Cooperation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to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Combat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Cyber-bullying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and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Hate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Speech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in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(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Pre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-)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Primary</w:t>
            </w:r>
            <w:proofErr w:type="spellEnd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Schools</w:t>
            </w:r>
            <w:proofErr w:type="spellEnd"/>
            <w:r w:rsidRPr="009577FF">
              <w:rPr>
                <w:rFonts w:asciiTheme="majorHAnsi" w:eastAsia="Times New Roman" w:hAnsiTheme="majorHAnsi" w:cs="Segoe UI"/>
                <w:b/>
                <w:bCs/>
                <w:color w:val="444444"/>
                <w:sz w:val="20"/>
                <w:lang w:val="lt-LT" w:eastAsia="lt-LT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7CFBDD7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VšĮ EDUKACINIAI PROJEKTAI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7B28A17" w14:textId="6C17259D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>32</w:t>
            </w:r>
            <w:r w:rsidR="00DA7F76"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> </w:t>
            </w:r>
            <w:r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>945</w:t>
            </w:r>
            <w:r w:rsidR="00DA7F76" w:rsidRPr="009577FF">
              <w:rPr>
                <w:rFonts w:asciiTheme="majorHAnsi" w:eastAsia="Times New Roman" w:hAnsiTheme="majorHAnsi" w:cs="Arial"/>
                <w:color w:val="444444"/>
                <w:sz w:val="20"/>
                <w:bdr w:val="none" w:sz="0" w:space="0" w:color="auto" w:frame="1"/>
                <w:lang w:val="lt-LT" w:eastAsia="lt-LT"/>
              </w:rPr>
              <w:t xml:space="preserve"> EUR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7687BE8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Tahoma"/>
                <w:color w:val="444444"/>
                <w:sz w:val="20"/>
                <w:bdr w:val="none" w:sz="0" w:space="0" w:color="auto" w:frame="1"/>
                <w:lang w:val="lt-LT" w:eastAsia="lt-LT"/>
              </w:rPr>
              <w:t>Tikslas – prisidėti sprendžiant skaitmeninio pasaulio iššūkius - elektroninės patyčios ir neapykantos kalba internete. Projektas siūlo kitokį požiūrį - išklausyti vaikų nuomonę ir skatinti mokyklos ir tėvų bendradarbiavimą sprendžiant šias problemas.</w:t>
            </w:r>
          </w:p>
        </w:tc>
      </w:tr>
      <w:tr w:rsidR="006F5B6C" w:rsidRPr="009577FF" w14:paraId="46BCFD5C" w14:textId="77777777" w:rsidTr="0083709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5D1AE1F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Erasmus+</w:t>
            </w:r>
          </w:p>
          <w:p w14:paraId="3811C7AF" w14:textId="77777777" w:rsidR="006F5B6C" w:rsidRPr="009577FF" w:rsidRDefault="006F5B6C" w:rsidP="006F5B6C">
            <w:pPr>
              <w:contextualSpacing w:val="0"/>
              <w:textAlignment w:val="baseline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D26580C" w14:textId="77777777" w:rsidR="006F5B6C" w:rsidRPr="009577FF" w:rsidRDefault="006F5B6C" w:rsidP="006F5B6C">
            <w:pPr>
              <w:contextualSpacing w:val="0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2020-2022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30C852C" w14:textId="77777777" w:rsidR="006F5B6C" w:rsidRPr="009577FF" w:rsidRDefault="006F5B6C" w:rsidP="006F5B6C">
            <w:pPr>
              <w:contextualSpacing w:val="0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2020-1-RS01-KA204-065428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25DC764" w14:textId="77777777" w:rsidR="006F5B6C" w:rsidRPr="009577FF" w:rsidRDefault="006F5B6C" w:rsidP="006F5B6C">
            <w:pPr>
              <w:contextualSpacing w:val="0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 xml:space="preserve">CHAT2020 - </w:t>
            </w:r>
            <w:proofErr w:type="spellStart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Implementation</w:t>
            </w:r>
            <w:proofErr w:type="spellEnd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 xml:space="preserve"> Digital </w:t>
            </w:r>
            <w:proofErr w:type="spellStart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Storytelling</w:t>
            </w:r>
            <w:proofErr w:type="spellEnd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Methods</w:t>
            </w:r>
            <w:proofErr w:type="spellEnd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in</w:t>
            </w:r>
            <w:proofErr w:type="spellEnd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Adult</w:t>
            </w:r>
            <w:proofErr w:type="spellEnd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 xml:space="preserve"> </w:t>
            </w:r>
            <w:proofErr w:type="spellStart"/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Education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2B74270" w14:textId="77777777" w:rsidR="006F5B6C" w:rsidRPr="009577FF" w:rsidRDefault="006F5B6C" w:rsidP="006F5B6C">
            <w:pPr>
              <w:contextualSpacing w:val="0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UG Klara i Rosa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B7C86F3" w14:textId="24747608" w:rsidR="006F5B6C" w:rsidRPr="009577FF" w:rsidRDefault="006F5B6C" w:rsidP="006F5B6C">
            <w:pPr>
              <w:contextualSpacing w:val="0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Calibri"/>
                <w:color w:val="000000"/>
                <w:sz w:val="20"/>
                <w:bdr w:val="none" w:sz="0" w:space="0" w:color="auto" w:frame="1"/>
                <w:lang w:val="lt-LT" w:eastAsia="lt-LT"/>
              </w:rPr>
              <w:t>9</w:t>
            </w:r>
            <w:r w:rsidR="00DA7F76" w:rsidRPr="009577FF">
              <w:rPr>
                <w:rFonts w:asciiTheme="majorHAnsi" w:eastAsia="Times New Roman" w:hAnsiTheme="majorHAnsi" w:cs="Calibri"/>
                <w:color w:val="000000"/>
                <w:sz w:val="20"/>
                <w:bdr w:val="none" w:sz="0" w:space="0" w:color="auto" w:frame="1"/>
                <w:lang w:val="lt-LT" w:eastAsia="lt-LT"/>
              </w:rPr>
              <w:t> </w:t>
            </w:r>
            <w:r w:rsidRPr="009577FF">
              <w:rPr>
                <w:rFonts w:asciiTheme="majorHAnsi" w:eastAsia="Times New Roman" w:hAnsiTheme="majorHAnsi" w:cs="Calibri"/>
                <w:color w:val="000000"/>
                <w:sz w:val="20"/>
                <w:bdr w:val="none" w:sz="0" w:space="0" w:color="auto" w:frame="1"/>
                <w:lang w:val="lt-LT" w:eastAsia="lt-LT"/>
              </w:rPr>
              <w:t>656</w:t>
            </w:r>
            <w:r w:rsidR="00DA7F76" w:rsidRPr="009577FF">
              <w:rPr>
                <w:rFonts w:asciiTheme="majorHAnsi" w:eastAsia="Times New Roman" w:hAnsiTheme="majorHAnsi" w:cs="Calibri"/>
                <w:color w:val="000000"/>
                <w:sz w:val="20"/>
                <w:bdr w:val="none" w:sz="0" w:space="0" w:color="auto" w:frame="1"/>
                <w:lang w:val="lt-LT" w:eastAsia="lt-LT"/>
              </w:rPr>
              <w:t xml:space="preserve"> EUR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351DDF7" w14:textId="77777777" w:rsidR="006F5B6C" w:rsidRPr="009577FF" w:rsidRDefault="006F5B6C" w:rsidP="006F5B6C">
            <w:pPr>
              <w:contextualSpacing w:val="0"/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</w:pPr>
            <w:r w:rsidRPr="009577FF">
              <w:rPr>
                <w:rFonts w:asciiTheme="majorHAnsi" w:eastAsia="Times New Roman" w:hAnsiTheme="majorHAnsi" w:cs="Segoe UI"/>
                <w:color w:val="444444"/>
                <w:sz w:val="20"/>
                <w:lang w:val="lt-LT" w:eastAsia="lt-LT"/>
              </w:rPr>
              <w:t>Tikslas - keistis ir plėsti žinias apie skaitmeninius istorijų pasakojimo įrankius suaugusiųjų švietime.</w:t>
            </w:r>
          </w:p>
        </w:tc>
      </w:tr>
    </w:tbl>
    <w:p w14:paraId="0072D3FB" w14:textId="77777777" w:rsidR="006F5B6C" w:rsidRPr="009577FF" w:rsidRDefault="006F5B6C" w:rsidP="006F5B6C">
      <w:pPr>
        <w:rPr>
          <w:rFonts w:asciiTheme="majorHAnsi" w:hAnsiTheme="majorHAnsi"/>
          <w:sz w:val="20"/>
          <w:lang w:val="lt-LT"/>
        </w:rPr>
      </w:pPr>
    </w:p>
    <w:p w14:paraId="1D67FEBB" w14:textId="41FC019D" w:rsidR="006F5B6C" w:rsidRPr="009577FF" w:rsidRDefault="0017236C" w:rsidP="00882F1A">
      <w:pPr>
        <w:jc w:val="both"/>
        <w:rPr>
          <w:rFonts w:eastAsiaTheme="majorEastAsia" w:cstheme="majorBidi"/>
          <w:b/>
          <w:bCs/>
          <w:lang w:val="lt-LT"/>
        </w:rPr>
      </w:pPr>
      <w:r w:rsidRPr="009577FF">
        <w:rPr>
          <w:lang w:val="lt-LT"/>
        </w:rPr>
        <w:lastRenderedPageBreak/>
        <w:t>Kitais metais toliau planuojame su u</w:t>
      </w:r>
      <w:r w:rsidR="00466817" w:rsidRPr="009577FF">
        <w:rPr>
          <w:lang w:val="lt-LT"/>
        </w:rPr>
        <w:t>žsienio partneriais rengti pažeidžiamoms visuomenės grupėms aktualius projektus, kurie prisidėtų prie jų socialinių, darbinių, emocinių įgūdžių ir kompetencijų tobulinimo, mūsų pačių darbuotojų kompetencijų stiprinimo.</w:t>
      </w:r>
      <w:r w:rsidR="006F5B6C" w:rsidRPr="009577FF">
        <w:rPr>
          <w:lang w:val="lt-LT"/>
        </w:rPr>
        <w:br w:type="page"/>
      </w:r>
    </w:p>
    <w:p w14:paraId="4B18D44B" w14:textId="63967088" w:rsidR="00E523C3" w:rsidRPr="009577FF" w:rsidRDefault="00311F1A" w:rsidP="00DA7F76">
      <w:pPr>
        <w:pStyle w:val="Heading1"/>
        <w:rPr>
          <w:lang w:val="lt-LT"/>
        </w:rPr>
      </w:pPr>
      <w:bookmarkStart w:id="3" w:name="_Toc88499334"/>
      <w:r w:rsidRPr="009577FF">
        <w:rPr>
          <w:lang w:val="lt-LT"/>
        </w:rPr>
        <w:lastRenderedPageBreak/>
        <w:t>Mokymai socialiniams darbuotojams</w:t>
      </w:r>
      <w:bookmarkEnd w:id="3"/>
    </w:p>
    <w:p w14:paraId="20F3F8F2" w14:textId="77777777" w:rsidR="00DA7F76" w:rsidRPr="009577FF" w:rsidRDefault="00DA7F76" w:rsidP="006F5B6C">
      <w:pPr>
        <w:jc w:val="both"/>
        <w:rPr>
          <w:rFonts w:asciiTheme="majorHAnsi" w:hAnsiTheme="majorHAnsi"/>
          <w:sz w:val="22"/>
          <w:szCs w:val="22"/>
          <w:lang w:val="lt-LT"/>
        </w:rPr>
      </w:pPr>
    </w:p>
    <w:p w14:paraId="12952E7F" w14:textId="2EFC5274" w:rsidR="00E523C3" w:rsidRPr="009577FF" w:rsidRDefault="00311F1A" w:rsidP="00882F1A">
      <w:pPr>
        <w:jc w:val="both"/>
        <w:rPr>
          <w:lang w:val="lt-LT"/>
        </w:rPr>
      </w:pPr>
      <w:r w:rsidRPr="009577FF">
        <w:rPr>
          <w:lang w:val="lt-LT"/>
        </w:rPr>
        <w:t xml:space="preserve">2020 m. suorganizavome 6 mokymus socialiniams darbuotojams tema “„Bendravimo iššūkiai su asmenimis, turinčiais  intelekto ir psichikos negalią: kaip išvengti konfliktų“  iš Naujosios Akmenės, Šakių, Šiaulių. 3 iš jų, dėl karantino ir COVID-19 pandemijos vyko nuotoliniu būdu. Taip pat suorganizavome 2 mokymus socialiniams darbuotojams </w:t>
      </w:r>
      <w:r w:rsidR="00A91DF5" w:rsidRPr="009577FF">
        <w:rPr>
          <w:lang w:val="lt-LT"/>
        </w:rPr>
        <w:t xml:space="preserve">iš Naujosios Akmenės ir Jurbarko </w:t>
      </w:r>
      <w:r w:rsidRPr="009577FF">
        <w:rPr>
          <w:lang w:val="lt-LT"/>
        </w:rPr>
        <w:t>tema „Emocinio atsparumo lavinimas socialiniame darbe“</w:t>
      </w:r>
      <w:r w:rsidR="00A91DF5" w:rsidRPr="009577FF">
        <w:rPr>
          <w:lang w:val="lt-LT"/>
        </w:rPr>
        <w:t>.</w:t>
      </w:r>
      <w:r w:rsidRPr="009577FF">
        <w:rPr>
          <w:lang w:val="lt-LT"/>
        </w:rPr>
        <w:t xml:space="preserve">  </w:t>
      </w:r>
    </w:p>
    <w:tbl>
      <w:tblPr>
        <w:tblStyle w:val="TableGrid"/>
        <w:tblpPr w:leftFromText="180" w:rightFromText="180" w:vertAnchor="page" w:horzAnchor="margin" w:tblpXSpec="center" w:tblpY="4216"/>
        <w:tblW w:w="0" w:type="auto"/>
        <w:tblLook w:val="04A0" w:firstRow="1" w:lastRow="0" w:firstColumn="1" w:lastColumn="0" w:noHBand="0" w:noVBand="1"/>
      </w:tblPr>
      <w:tblGrid>
        <w:gridCol w:w="1992"/>
        <w:gridCol w:w="2589"/>
        <w:gridCol w:w="1325"/>
        <w:gridCol w:w="1298"/>
        <w:gridCol w:w="1180"/>
        <w:gridCol w:w="1542"/>
      </w:tblGrid>
      <w:tr w:rsidR="00311F1A" w:rsidRPr="009577FF" w14:paraId="1EA31AE9" w14:textId="77777777" w:rsidTr="008370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10" w:type="dxa"/>
          </w:tcPr>
          <w:p w14:paraId="30FDDE21" w14:textId="77777777" w:rsidR="00311F1A" w:rsidRPr="009577FF" w:rsidRDefault="00311F1A" w:rsidP="00837099">
            <w:pPr>
              <w:rPr>
                <w:rFonts w:asciiTheme="majorHAnsi" w:hAnsiTheme="majorHAnsi" w:cs="Times New Roman"/>
                <w:b w:val="0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Įstaigos pavadinimas</w:t>
            </w:r>
          </w:p>
        </w:tc>
        <w:tc>
          <w:tcPr>
            <w:tcW w:w="3261" w:type="dxa"/>
          </w:tcPr>
          <w:p w14:paraId="163F6A1D" w14:textId="77777777" w:rsidR="00311F1A" w:rsidRPr="009577FF" w:rsidRDefault="00311F1A" w:rsidP="00837099">
            <w:pPr>
              <w:rPr>
                <w:rFonts w:asciiTheme="majorHAnsi" w:hAnsiTheme="majorHAnsi" w:cs="Times New Roman"/>
                <w:b w:val="0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Programos pavadinimas, kodas</w:t>
            </w:r>
          </w:p>
        </w:tc>
        <w:tc>
          <w:tcPr>
            <w:tcW w:w="1473" w:type="dxa"/>
          </w:tcPr>
          <w:p w14:paraId="19D69103" w14:textId="77777777" w:rsidR="00311F1A" w:rsidRPr="009577FF" w:rsidRDefault="00311F1A" w:rsidP="00837099">
            <w:pPr>
              <w:rPr>
                <w:rFonts w:asciiTheme="majorHAnsi" w:hAnsiTheme="majorHAnsi" w:cs="Times New Roman"/>
                <w:b w:val="0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Programos vykdymo vieta</w:t>
            </w:r>
          </w:p>
        </w:tc>
        <w:tc>
          <w:tcPr>
            <w:tcW w:w="1362" w:type="dxa"/>
          </w:tcPr>
          <w:p w14:paraId="5785D596" w14:textId="77777777" w:rsidR="00311F1A" w:rsidRPr="009577FF" w:rsidRDefault="00311F1A" w:rsidP="00837099">
            <w:pPr>
              <w:rPr>
                <w:rFonts w:asciiTheme="majorHAnsi" w:hAnsiTheme="majorHAnsi" w:cs="Times New Roman"/>
                <w:b w:val="0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Programos vykdymo data</w:t>
            </w:r>
          </w:p>
        </w:tc>
        <w:tc>
          <w:tcPr>
            <w:tcW w:w="1275" w:type="dxa"/>
          </w:tcPr>
          <w:p w14:paraId="445FCFDB" w14:textId="77777777" w:rsidR="00311F1A" w:rsidRPr="009577FF" w:rsidRDefault="00311F1A" w:rsidP="00837099">
            <w:pPr>
              <w:rPr>
                <w:rFonts w:asciiTheme="majorHAnsi" w:hAnsiTheme="majorHAnsi" w:cs="Times New Roman"/>
                <w:b w:val="0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Mokymų vykdymo skaičius</w:t>
            </w:r>
          </w:p>
        </w:tc>
        <w:tc>
          <w:tcPr>
            <w:tcW w:w="1843" w:type="dxa"/>
          </w:tcPr>
          <w:p w14:paraId="2AB5E1C5" w14:textId="77777777" w:rsidR="00311F1A" w:rsidRPr="009577FF" w:rsidRDefault="00311F1A" w:rsidP="00837099">
            <w:pPr>
              <w:rPr>
                <w:rFonts w:asciiTheme="majorHAnsi" w:hAnsiTheme="majorHAnsi" w:cs="Times New Roman"/>
                <w:b w:val="0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Dalyvių skaičius (socialiniai darbuotojai)</w:t>
            </w:r>
          </w:p>
        </w:tc>
      </w:tr>
      <w:tr w:rsidR="00311F1A" w:rsidRPr="009577FF" w14:paraId="32849689" w14:textId="77777777" w:rsidTr="00837099">
        <w:tc>
          <w:tcPr>
            <w:tcW w:w="3510" w:type="dxa"/>
          </w:tcPr>
          <w:p w14:paraId="724C1609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VšĮ EDUKACINIAI PROJEKTAI</w:t>
            </w:r>
          </w:p>
          <w:p w14:paraId="6BF65CB7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</w:p>
        </w:tc>
        <w:tc>
          <w:tcPr>
            <w:tcW w:w="3261" w:type="dxa"/>
          </w:tcPr>
          <w:p w14:paraId="654FC5A6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bookmarkStart w:id="4" w:name="_Hlk87537295"/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„Emocinio atsparumo lavinimas socialiniame darbe“ </w:t>
            </w:r>
            <w:r w:rsidRPr="009577FF">
              <w:rPr>
                <w:rFonts w:asciiTheme="majorHAnsi" w:hAnsiTheme="majorHAnsi"/>
                <w:sz w:val="20"/>
                <w:lang w:val="lt-LT"/>
              </w:rPr>
              <w:t xml:space="preserve"> </w:t>
            </w:r>
            <w:bookmarkEnd w:id="4"/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SD20190158</w:t>
            </w:r>
          </w:p>
        </w:tc>
        <w:tc>
          <w:tcPr>
            <w:tcW w:w="1473" w:type="dxa"/>
          </w:tcPr>
          <w:p w14:paraId="405E642C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Naujoji Akmenė</w:t>
            </w:r>
          </w:p>
        </w:tc>
        <w:tc>
          <w:tcPr>
            <w:tcW w:w="1362" w:type="dxa"/>
          </w:tcPr>
          <w:p w14:paraId="0035B0EC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2020 m. vasario 12 d.,  kovo 4 ir 13 d.</w:t>
            </w:r>
          </w:p>
        </w:tc>
        <w:tc>
          <w:tcPr>
            <w:tcW w:w="1275" w:type="dxa"/>
          </w:tcPr>
          <w:p w14:paraId="26D10568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10 akad. val. </w:t>
            </w:r>
          </w:p>
        </w:tc>
        <w:tc>
          <w:tcPr>
            <w:tcW w:w="1843" w:type="dxa"/>
          </w:tcPr>
          <w:p w14:paraId="3BC93F0C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11</w:t>
            </w:r>
          </w:p>
        </w:tc>
      </w:tr>
      <w:tr w:rsidR="00311F1A" w:rsidRPr="009577FF" w14:paraId="577AE8FA" w14:textId="77777777" w:rsidTr="00837099">
        <w:tc>
          <w:tcPr>
            <w:tcW w:w="3510" w:type="dxa"/>
          </w:tcPr>
          <w:p w14:paraId="238FE42E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VšĮ EDUKACINIAI PROJEKTAI</w:t>
            </w:r>
          </w:p>
          <w:p w14:paraId="62318D74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</w:p>
        </w:tc>
        <w:tc>
          <w:tcPr>
            <w:tcW w:w="3261" w:type="dxa"/>
          </w:tcPr>
          <w:p w14:paraId="220C85B1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„Bendravimo iššūkiai su asmenimis, turinčiais  intelekto ir psichikos negalią: kaip išvengti konfliktų“ </w:t>
            </w:r>
            <w:r w:rsidRPr="009577FF">
              <w:rPr>
                <w:rFonts w:asciiTheme="majorHAnsi" w:hAnsiTheme="majorHAnsi"/>
                <w:sz w:val="20"/>
                <w:lang w:val="lt-LT"/>
              </w:rPr>
              <w:t xml:space="preserve"> </w:t>
            </w: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SD20190160</w:t>
            </w:r>
          </w:p>
        </w:tc>
        <w:tc>
          <w:tcPr>
            <w:tcW w:w="1473" w:type="dxa"/>
          </w:tcPr>
          <w:p w14:paraId="55719604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Naujoji Akmenė</w:t>
            </w:r>
          </w:p>
        </w:tc>
        <w:tc>
          <w:tcPr>
            <w:tcW w:w="1362" w:type="dxa"/>
          </w:tcPr>
          <w:p w14:paraId="0194F292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2020 m. sausio 22 ir liepos 30 d. </w:t>
            </w:r>
          </w:p>
        </w:tc>
        <w:tc>
          <w:tcPr>
            <w:tcW w:w="1275" w:type="dxa"/>
          </w:tcPr>
          <w:p w14:paraId="4A2A79B8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16 akad. val.</w:t>
            </w:r>
          </w:p>
        </w:tc>
        <w:tc>
          <w:tcPr>
            <w:tcW w:w="1843" w:type="dxa"/>
          </w:tcPr>
          <w:p w14:paraId="5A8C67E7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14</w:t>
            </w:r>
          </w:p>
        </w:tc>
      </w:tr>
      <w:tr w:rsidR="00311F1A" w:rsidRPr="009577FF" w14:paraId="61DB48E4" w14:textId="77777777" w:rsidTr="00837099">
        <w:tc>
          <w:tcPr>
            <w:tcW w:w="3510" w:type="dxa"/>
          </w:tcPr>
          <w:p w14:paraId="2148936B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VšĮ EDUKACINIAI PROJEKTAI</w:t>
            </w:r>
          </w:p>
          <w:p w14:paraId="784C261E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</w:p>
        </w:tc>
        <w:tc>
          <w:tcPr>
            <w:tcW w:w="3261" w:type="dxa"/>
          </w:tcPr>
          <w:p w14:paraId="1C5F3A39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„Bendravimo iššūkiai su asmenimis, turinčiais  intelekto ir psichikos negalią: kaip išvengti konfliktų“ </w:t>
            </w:r>
            <w:r w:rsidRPr="009577FF">
              <w:rPr>
                <w:rFonts w:asciiTheme="majorHAnsi" w:hAnsiTheme="majorHAnsi"/>
                <w:sz w:val="20"/>
                <w:lang w:val="lt-LT"/>
              </w:rPr>
              <w:t xml:space="preserve"> </w:t>
            </w: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SD20190160</w:t>
            </w:r>
          </w:p>
        </w:tc>
        <w:tc>
          <w:tcPr>
            <w:tcW w:w="1473" w:type="dxa"/>
          </w:tcPr>
          <w:p w14:paraId="0C4950C9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Šakiai</w:t>
            </w:r>
          </w:p>
        </w:tc>
        <w:tc>
          <w:tcPr>
            <w:tcW w:w="1362" w:type="dxa"/>
          </w:tcPr>
          <w:p w14:paraId="73ACEBB5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2020 m. rugpjūčio 13-14 d. </w:t>
            </w:r>
          </w:p>
        </w:tc>
        <w:tc>
          <w:tcPr>
            <w:tcW w:w="1275" w:type="dxa"/>
          </w:tcPr>
          <w:p w14:paraId="4BDB83E7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16 akad. val.</w:t>
            </w:r>
          </w:p>
        </w:tc>
        <w:tc>
          <w:tcPr>
            <w:tcW w:w="1843" w:type="dxa"/>
          </w:tcPr>
          <w:p w14:paraId="3F600637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20</w:t>
            </w:r>
          </w:p>
        </w:tc>
      </w:tr>
      <w:tr w:rsidR="00311F1A" w:rsidRPr="009577FF" w14:paraId="16BDAB35" w14:textId="77777777" w:rsidTr="00837099">
        <w:tc>
          <w:tcPr>
            <w:tcW w:w="3510" w:type="dxa"/>
          </w:tcPr>
          <w:p w14:paraId="348835A9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VšĮ EDUKACINIAI PROJEKTAI</w:t>
            </w:r>
          </w:p>
          <w:p w14:paraId="687F5E46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</w:p>
        </w:tc>
        <w:tc>
          <w:tcPr>
            <w:tcW w:w="3261" w:type="dxa"/>
          </w:tcPr>
          <w:p w14:paraId="79508103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bookmarkStart w:id="5" w:name="_Hlk87537173"/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„Bendravimo iššūkiai su asmenimis, turinčiais  intelekto ir psichikos negalią: kaip išvengti konfliktų“ </w:t>
            </w:r>
            <w:r w:rsidRPr="009577FF">
              <w:rPr>
                <w:rFonts w:asciiTheme="majorHAnsi" w:hAnsiTheme="majorHAnsi"/>
                <w:sz w:val="20"/>
                <w:lang w:val="lt-LT"/>
              </w:rPr>
              <w:t xml:space="preserve"> </w:t>
            </w:r>
            <w:bookmarkEnd w:id="5"/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SD20190160</w:t>
            </w:r>
          </w:p>
        </w:tc>
        <w:tc>
          <w:tcPr>
            <w:tcW w:w="1473" w:type="dxa"/>
          </w:tcPr>
          <w:p w14:paraId="20724B46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Šiauliai</w:t>
            </w:r>
          </w:p>
        </w:tc>
        <w:tc>
          <w:tcPr>
            <w:tcW w:w="1362" w:type="dxa"/>
          </w:tcPr>
          <w:p w14:paraId="5BBE8795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2020 m. rugpjūčio 20-21 d. </w:t>
            </w:r>
          </w:p>
        </w:tc>
        <w:tc>
          <w:tcPr>
            <w:tcW w:w="1275" w:type="dxa"/>
          </w:tcPr>
          <w:p w14:paraId="37644016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16 akad. val.</w:t>
            </w:r>
          </w:p>
        </w:tc>
        <w:tc>
          <w:tcPr>
            <w:tcW w:w="1843" w:type="dxa"/>
          </w:tcPr>
          <w:p w14:paraId="1BFB677B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13</w:t>
            </w:r>
          </w:p>
        </w:tc>
      </w:tr>
      <w:tr w:rsidR="00311F1A" w:rsidRPr="009577FF" w14:paraId="64C0EF81" w14:textId="77777777" w:rsidTr="00837099">
        <w:tc>
          <w:tcPr>
            <w:tcW w:w="3510" w:type="dxa"/>
          </w:tcPr>
          <w:p w14:paraId="055DDBB6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VšĮ EDUKACINIAI PROJEKTAI</w:t>
            </w:r>
          </w:p>
          <w:p w14:paraId="7CC28538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</w:p>
        </w:tc>
        <w:tc>
          <w:tcPr>
            <w:tcW w:w="3261" w:type="dxa"/>
          </w:tcPr>
          <w:p w14:paraId="4D7DA6B6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„Emocinio atsparumo lavinimas socialiniame darbe“ </w:t>
            </w:r>
            <w:r w:rsidRPr="009577FF">
              <w:rPr>
                <w:rFonts w:asciiTheme="majorHAnsi" w:hAnsiTheme="majorHAnsi"/>
                <w:sz w:val="20"/>
                <w:lang w:val="lt-LT"/>
              </w:rPr>
              <w:t xml:space="preserve"> </w:t>
            </w: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SD20190158</w:t>
            </w:r>
          </w:p>
        </w:tc>
        <w:tc>
          <w:tcPr>
            <w:tcW w:w="1473" w:type="dxa"/>
          </w:tcPr>
          <w:p w14:paraId="68716736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Jurbarkas </w:t>
            </w:r>
          </w:p>
        </w:tc>
        <w:tc>
          <w:tcPr>
            <w:tcW w:w="1362" w:type="dxa"/>
          </w:tcPr>
          <w:p w14:paraId="61916D50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2020 m. spalio 13 d. </w:t>
            </w:r>
          </w:p>
        </w:tc>
        <w:tc>
          <w:tcPr>
            <w:tcW w:w="1275" w:type="dxa"/>
          </w:tcPr>
          <w:p w14:paraId="231B8914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10 akad. val. </w:t>
            </w:r>
          </w:p>
        </w:tc>
        <w:tc>
          <w:tcPr>
            <w:tcW w:w="1843" w:type="dxa"/>
          </w:tcPr>
          <w:p w14:paraId="72669722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21</w:t>
            </w:r>
          </w:p>
        </w:tc>
      </w:tr>
      <w:tr w:rsidR="00311F1A" w:rsidRPr="009577FF" w14:paraId="1EB8F492" w14:textId="77777777" w:rsidTr="00837099">
        <w:tc>
          <w:tcPr>
            <w:tcW w:w="3510" w:type="dxa"/>
          </w:tcPr>
          <w:p w14:paraId="58B12751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VšĮ EDUKACINIAI PROJEKTAI</w:t>
            </w:r>
          </w:p>
          <w:p w14:paraId="1F3E2725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</w:p>
        </w:tc>
        <w:tc>
          <w:tcPr>
            <w:tcW w:w="3261" w:type="dxa"/>
          </w:tcPr>
          <w:p w14:paraId="2E706C51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„Bendravimo iššūkiai su asmenimis, turinčiais  intelekto ir psichikos </w:t>
            </w: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lastRenderedPageBreak/>
              <w:t xml:space="preserve">negalią: kaip išvengti konfliktų“ </w:t>
            </w:r>
            <w:r w:rsidRPr="009577FF">
              <w:rPr>
                <w:rFonts w:asciiTheme="majorHAnsi" w:hAnsiTheme="majorHAnsi"/>
                <w:sz w:val="20"/>
                <w:lang w:val="lt-LT"/>
              </w:rPr>
              <w:t xml:space="preserve"> </w:t>
            </w: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SD20190160</w:t>
            </w:r>
          </w:p>
        </w:tc>
        <w:tc>
          <w:tcPr>
            <w:tcW w:w="1473" w:type="dxa"/>
          </w:tcPr>
          <w:p w14:paraId="29F829E8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lastRenderedPageBreak/>
              <w:t>Nuotoliniai</w:t>
            </w:r>
          </w:p>
        </w:tc>
        <w:tc>
          <w:tcPr>
            <w:tcW w:w="1362" w:type="dxa"/>
          </w:tcPr>
          <w:p w14:paraId="306C71E3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2020 m. gruodžio 10 - 11 d. </w:t>
            </w:r>
          </w:p>
        </w:tc>
        <w:tc>
          <w:tcPr>
            <w:tcW w:w="1275" w:type="dxa"/>
          </w:tcPr>
          <w:p w14:paraId="4B59EBAE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16 akad. val.</w:t>
            </w:r>
          </w:p>
        </w:tc>
        <w:tc>
          <w:tcPr>
            <w:tcW w:w="1843" w:type="dxa"/>
          </w:tcPr>
          <w:p w14:paraId="53B3405C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25</w:t>
            </w:r>
          </w:p>
        </w:tc>
      </w:tr>
      <w:tr w:rsidR="00311F1A" w:rsidRPr="009577FF" w14:paraId="5B3094DC" w14:textId="77777777" w:rsidTr="00837099">
        <w:tc>
          <w:tcPr>
            <w:tcW w:w="3510" w:type="dxa"/>
          </w:tcPr>
          <w:p w14:paraId="388B5523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VšĮ EDUKACINIAI PROJEKTAI</w:t>
            </w:r>
          </w:p>
          <w:p w14:paraId="544E0039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</w:p>
        </w:tc>
        <w:tc>
          <w:tcPr>
            <w:tcW w:w="3261" w:type="dxa"/>
          </w:tcPr>
          <w:p w14:paraId="4F6B62BF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„Bendravimo iššūkiai su asmenimis, turinčiais  intelekto ir psichikos negalią: kaip išvengti konfliktų“ </w:t>
            </w:r>
            <w:r w:rsidRPr="009577FF">
              <w:rPr>
                <w:rFonts w:asciiTheme="majorHAnsi" w:hAnsiTheme="majorHAnsi"/>
                <w:sz w:val="20"/>
                <w:lang w:val="lt-LT"/>
              </w:rPr>
              <w:t xml:space="preserve"> </w:t>
            </w: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SD20190160</w:t>
            </w:r>
          </w:p>
        </w:tc>
        <w:tc>
          <w:tcPr>
            <w:tcW w:w="1473" w:type="dxa"/>
          </w:tcPr>
          <w:p w14:paraId="65B823A2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Nuotoliniai</w:t>
            </w:r>
          </w:p>
        </w:tc>
        <w:tc>
          <w:tcPr>
            <w:tcW w:w="1362" w:type="dxa"/>
          </w:tcPr>
          <w:p w14:paraId="643BED6B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2020 m. gruodžio 14 ir 17 d. </w:t>
            </w:r>
          </w:p>
        </w:tc>
        <w:tc>
          <w:tcPr>
            <w:tcW w:w="1275" w:type="dxa"/>
          </w:tcPr>
          <w:p w14:paraId="6A100D77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16 akad. val.</w:t>
            </w:r>
          </w:p>
        </w:tc>
        <w:tc>
          <w:tcPr>
            <w:tcW w:w="1843" w:type="dxa"/>
          </w:tcPr>
          <w:p w14:paraId="04E18825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28</w:t>
            </w:r>
          </w:p>
        </w:tc>
      </w:tr>
      <w:tr w:rsidR="00311F1A" w:rsidRPr="009577FF" w14:paraId="61B8B0F0" w14:textId="77777777" w:rsidTr="00837099">
        <w:tc>
          <w:tcPr>
            <w:tcW w:w="3510" w:type="dxa"/>
          </w:tcPr>
          <w:p w14:paraId="71CB9635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VšĮ EDUKACINIAI PROJEKTAI</w:t>
            </w:r>
          </w:p>
          <w:p w14:paraId="2A4E6ABD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</w:p>
        </w:tc>
        <w:tc>
          <w:tcPr>
            <w:tcW w:w="3261" w:type="dxa"/>
          </w:tcPr>
          <w:p w14:paraId="1D619553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„Bendravimo iššūkiai su asmenimis, turinčiais  intelekto ir psichikos negalią: kaip išvengti konfliktų“ </w:t>
            </w:r>
            <w:r w:rsidRPr="009577FF">
              <w:rPr>
                <w:rFonts w:asciiTheme="majorHAnsi" w:hAnsiTheme="majorHAnsi"/>
                <w:sz w:val="20"/>
                <w:lang w:val="lt-LT"/>
              </w:rPr>
              <w:t xml:space="preserve"> </w:t>
            </w: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SD20190160</w:t>
            </w:r>
          </w:p>
        </w:tc>
        <w:tc>
          <w:tcPr>
            <w:tcW w:w="1473" w:type="dxa"/>
          </w:tcPr>
          <w:p w14:paraId="43AA61A0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Nuotoliniai</w:t>
            </w:r>
          </w:p>
        </w:tc>
        <w:tc>
          <w:tcPr>
            <w:tcW w:w="1362" w:type="dxa"/>
          </w:tcPr>
          <w:p w14:paraId="7A70141C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 xml:space="preserve">2020 m. gruodžio 22-23 d. </w:t>
            </w:r>
          </w:p>
        </w:tc>
        <w:tc>
          <w:tcPr>
            <w:tcW w:w="1275" w:type="dxa"/>
          </w:tcPr>
          <w:p w14:paraId="38C05FF9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16 akad. val.</w:t>
            </w:r>
          </w:p>
        </w:tc>
        <w:tc>
          <w:tcPr>
            <w:tcW w:w="1843" w:type="dxa"/>
          </w:tcPr>
          <w:p w14:paraId="472E9937" w14:textId="77777777" w:rsidR="00311F1A" w:rsidRPr="009577FF" w:rsidRDefault="00311F1A" w:rsidP="00837099">
            <w:pPr>
              <w:rPr>
                <w:rFonts w:asciiTheme="majorHAnsi" w:hAnsiTheme="majorHAnsi" w:cs="Times New Roman"/>
                <w:sz w:val="20"/>
                <w:lang w:val="lt-LT"/>
              </w:rPr>
            </w:pPr>
            <w:r w:rsidRPr="009577FF">
              <w:rPr>
                <w:rFonts w:asciiTheme="majorHAnsi" w:hAnsiTheme="majorHAnsi" w:cs="Times New Roman"/>
                <w:sz w:val="20"/>
                <w:lang w:val="lt-LT"/>
              </w:rPr>
              <w:t>30</w:t>
            </w:r>
          </w:p>
        </w:tc>
      </w:tr>
    </w:tbl>
    <w:p w14:paraId="368D30D4" w14:textId="2B5FC8DD" w:rsidR="00D476F7" w:rsidRPr="009577FF" w:rsidRDefault="00A91DF5" w:rsidP="00882F1A">
      <w:pPr>
        <w:jc w:val="both"/>
        <w:rPr>
          <w:b/>
          <w:kern w:val="20"/>
          <w:lang w:val="lt-LT"/>
        </w:rPr>
      </w:pPr>
      <w:r w:rsidRPr="009577FF">
        <w:rPr>
          <w:lang w:val="lt-LT"/>
        </w:rPr>
        <w:t>Kitais metais sieksime akredituoti daugiau socialiniams darbuotojams skirtų mokymo programų, paremtų gerąja užsienio praktika</w:t>
      </w:r>
      <w:r w:rsidR="00DA7F76" w:rsidRPr="009577FF">
        <w:rPr>
          <w:b/>
          <w:lang w:val="lt-LT"/>
        </w:rPr>
        <w:t xml:space="preserve"> ir sustiprinti šią savo sritį.</w:t>
      </w:r>
    </w:p>
    <w:sectPr w:rsidR="00D476F7" w:rsidRPr="009577FF" w:rsidSect="00CB27A1">
      <w:headerReference w:type="default" r:id="rId11"/>
      <w:pgSz w:w="12240" w:h="15840" w:code="1"/>
      <w:pgMar w:top="720" w:right="1152" w:bottom="720" w:left="1152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9FDFC" w14:textId="77777777" w:rsidR="00072478" w:rsidRDefault="00072478" w:rsidP="00A91D75">
      <w:r>
        <w:separator/>
      </w:r>
    </w:p>
  </w:endnote>
  <w:endnote w:type="continuationSeparator" w:id="0">
    <w:p w14:paraId="079A54D0" w14:textId="77777777" w:rsidR="00072478" w:rsidRDefault="00072478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BA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85EDC" w14:textId="77777777" w:rsidR="00072478" w:rsidRDefault="00072478" w:rsidP="00A91D75">
      <w:r>
        <w:separator/>
      </w:r>
    </w:p>
  </w:footnote>
  <w:footnote w:type="continuationSeparator" w:id="0">
    <w:p w14:paraId="7DF6E4A9" w14:textId="77777777" w:rsidR="00072478" w:rsidRDefault="00072478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81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1"/>
      <w:gridCol w:w="6420"/>
    </w:tblGrid>
    <w:tr w:rsidR="008759A8" w14:paraId="27236378" w14:textId="77777777" w:rsidTr="00A7217A">
      <w:trPr>
        <w:trHeight w:val="1060"/>
      </w:trPr>
      <w:tc>
        <w:tcPr>
          <w:tcW w:w="5861" w:type="dxa"/>
        </w:tcPr>
        <w:p w14:paraId="565DC071" w14:textId="77777777" w:rsidR="008759A8" w:rsidRDefault="008759A8" w:rsidP="00A7217A">
          <w:pPr>
            <w:pStyle w:val="Header"/>
            <w:spacing w:after="0"/>
          </w:pPr>
          <w:r w:rsidRPr="008759A8">
            <w:rPr>
              <w:noProof/>
            </w:rPr>
            <mc:AlternateContent>
              <mc:Choice Requires="wps">
                <w:drawing>
                  <wp:inline distT="0" distB="0" distL="0" distR="0" wp14:anchorId="30CA87CB" wp14:editId="64C83755">
                    <wp:extent cx="1442085" cy="0"/>
                    <wp:effectExtent l="19050" t="19050" r="24765" b="38100"/>
                    <wp:docPr id="17" name="Straight Connector 17" descr="straight 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44208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08A88BCD" id="Straight Connector 17" o:spid="_x0000_s1026" alt="straight line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" strokecolor="#262140 [3213]" strokeweight="4.5pt">
                    <w10:anchorlock/>
                  </v:line>
                </w:pict>
              </mc:Fallback>
            </mc:AlternateContent>
          </w:r>
        </w:p>
      </w:tc>
      <w:tc>
        <w:tcPr>
          <w:tcW w:w="6420" w:type="dxa"/>
        </w:tcPr>
        <w:p w14:paraId="65AC897D" w14:textId="77777777" w:rsidR="008759A8" w:rsidRDefault="00D476F7" w:rsidP="00A7217A">
          <w:pPr>
            <w:pStyle w:val="Header"/>
            <w:spacing w:after="0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FFA7BF" wp14:editId="3DD32B7F">
                    <wp:simplePos x="0" y="0"/>
                    <wp:positionH relativeFrom="column">
                      <wp:posOffset>3015615</wp:posOffset>
                    </wp:positionH>
                    <wp:positionV relativeFrom="paragraph">
                      <wp:posOffset>38735</wp:posOffset>
                    </wp:positionV>
                    <wp:extent cx="824230" cy="297815"/>
                    <wp:effectExtent l="0" t="0" r="13970" b="6985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4230" cy="297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7035AA" w14:textId="77777777" w:rsidR="00D476F7" w:rsidRPr="00D476F7" w:rsidRDefault="00D476F7" w:rsidP="00D476F7">
                                <w:pPr>
                                  <w:pStyle w:val="Subtitle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instrText xml:space="preserve"> PAGE  \* Arabic  \* MERGEFORMAT </w:instrTex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C87193">
                                  <w:rPr>
                                    <w:noProof/>
                                    <w:color w:val="FFFFFF" w:themeColor="background1"/>
                                  </w:rPr>
                                  <w:t>7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FFA7B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9" type="#_x0000_t202" style="position:absolute;left:0;text-align:left;margin-left:237.45pt;margin-top:3.05pt;width:64.9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" filled="f" stroked="f" strokeweight=".5pt">
                    <v:textbox inset="0,0,0,0">
                      <w:txbxContent>
                        <w:p w14:paraId="647035AA" w14:textId="77777777" w:rsidR="00D476F7" w:rsidRPr="00D476F7" w:rsidRDefault="00D476F7" w:rsidP="00D476F7">
                          <w:pPr>
                            <w:pStyle w:val="Subtitle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C87193">
                            <w:rPr>
                              <w:noProof/>
                              <w:color w:val="FFFFFF" w:themeColor="background1"/>
                            </w:rPr>
                            <w:t>7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6323A" w:rsidRPr="00C6323A">
            <w:rPr>
              <w:noProof/>
            </w:rPr>
            <mc:AlternateContent>
              <mc:Choice Requires="wps">
                <w:drawing>
                  <wp:inline distT="0" distB="0" distL="0" distR="0" wp14:anchorId="69386A32" wp14:editId="344EEFCF">
                    <wp:extent cx="1191260" cy="398780"/>
                    <wp:effectExtent l="0" t="0" r="8890" b="1270"/>
                    <wp:docPr id="15" name="Rectangle: Single Corner Snipped 15" descr="colored rectang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1191260" cy="39878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9C2C3B" w14:textId="77777777" w:rsidR="008759A8" w:rsidRPr="008759A8" w:rsidRDefault="008759A8" w:rsidP="008759A8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9386A32" id="Rectangle: Single Corner Snipped 15" o:spid="_x0000_s1030" alt="colored rectangle" style="width:93.8pt;height:31.4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91260,39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" adj="-11796480,,5400" path="m,l991870,r199390,199390l1191260,398780,,398780,,xe" fillcolor="#3a3363 [3215]" stroked="f">
                    <v:stroke joinstyle="miter"/>
                    <v:formulas/>
                    <v:path arrowok="t" o:connecttype="custom" o:connectlocs="0,0;991870,0;1191260,199390;1191260,398780;0,398780;0,0" o:connectangles="0,0,0,0,0,0" textboxrect="0,0,1191260,398780"/>
                    <v:textbox>
                      <w:txbxContent>
                        <w:p w14:paraId="689C2C3B" w14:textId="77777777" w:rsidR="008759A8" w:rsidRPr="008759A8" w:rsidRDefault="008759A8" w:rsidP="008759A8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25pt;height:11.25pt" o:bullet="t">
        <v:imagedata r:id="rId1" o:title="msoE8D5"/>
      </v:shape>
    </w:pict>
  </w:numPicBullet>
  <w:abstractNum w:abstractNumId="0" w15:restartNumberingAfterBreak="0">
    <w:nsid w:val="FFFFFF7F"/>
    <w:multiLevelType w:val="singleLevel"/>
    <w:tmpl w:val="48820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3B85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BD588B1C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F3D569" w:themeColor="accent1"/>
      </w:rPr>
    </w:lvl>
  </w:abstractNum>
  <w:abstractNum w:abstractNumId="3" w15:restartNumberingAfterBreak="0">
    <w:nsid w:val="0BC41D25"/>
    <w:multiLevelType w:val="hybridMultilevel"/>
    <w:tmpl w:val="ADCAC91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2817CD"/>
    <w:multiLevelType w:val="hybridMultilevel"/>
    <w:tmpl w:val="82A8E9BC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F58C0"/>
    <w:multiLevelType w:val="hybridMultilevel"/>
    <w:tmpl w:val="00F4CB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F6A45"/>
    <w:multiLevelType w:val="multilevel"/>
    <w:tmpl w:val="252EA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D8849E1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7665DBB"/>
    <w:multiLevelType w:val="hybridMultilevel"/>
    <w:tmpl w:val="3ACADF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D1D6A"/>
    <w:multiLevelType w:val="hybridMultilevel"/>
    <w:tmpl w:val="2BAA617A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E283E"/>
    <w:multiLevelType w:val="hybridMultilevel"/>
    <w:tmpl w:val="2626D5D6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E60F7"/>
    <w:multiLevelType w:val="hybridMultilevel"/>
    <w:tmpl w:val="C2EED4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76684"/>
    <w:multiLevelType w:val="multilevel"/>
    <w:tmpl w:val="FF1C9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2CA5E68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AF52F86"/>
    <w:multiLevelType w:val="multilevel"/>
    <w:tmpl w:val="DEE6A8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F3D569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F3D569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F3D569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F3D569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F3D569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F3D569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F3D569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F3D569" w:themeColor="accent1"/>
      </w:rPr>
    </w:lvl>
  </w:abstractNum>
  <w:abstractNum w:abstractNumId="17" w15:restartNumberingAfterBreak="0">
    <w:nsid w:val="6BE86D4F"/>
    <w:multiLevelType w:val="hybridMultilevel"/>
    <w:tmpl w:val="89307E4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2D36E6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F3D569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F3D569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F3D569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3209C4"/>
    <w:multiLevelType w:val="hybridMultilevel"/>
    <w:tmpl w:val="A44C932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F86450"/>
    <w:multiLevelType w:val="hybridMultilevel"/>
    <w:tmpl w:val="39F83D6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050900"/>
    <w:multiLevelType w:val="hybridMultilevel"/>
    <w:tmpl w:val="0B7E34FE"/>
    <w:lvl w:ilvl="0" w:tplc="042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79F2045F"/>
    <w:multiLevelType w:val="hybridMultilevel"/>
    <w:tmpl w:val="C2EED4D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867F8E"/>
    <w:multiLevelType w:val="hybridMultilevel"/>
    <w:tmpl w:val="4086E0FE"/>
    <w:lvl w:ilvl="0" w:tplc="B6A087B8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7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0"/>
  </w:num>
  <w:num w:numId="9">
    <w:abstractNumId w:val="23"/>
  </w:num>
  <w:num w:numId="10">
    <w:abstractNumId w:val="16"/>
  </w:num>
  <w:num w:numId="11">
    <w:abstractNumId w:val="16"/>
    <w:lvlOverride w:ilvl="0">
      <w:lvl w:ilvl="0">
        <w:start w:val="1"/>
        <w:numFmt w:val="bullet"/>
        <w:pStyle w:val="ListBullet"/>
        <w:lvlText w:val="•"/>
        <w:lvlJc w:val="left"/>
        <w:pPr>
          <w:tabs>
            <w:tab w:val="num" w:pos="288"/>
          </w:tabs>
          <w:ind w:left="504" w:hanging="216"/>
        </w:pPr>
        <w:rPr>
          <w:rFonts w:ascii="Cambria" w:hAnsi="Cambria" w:hint="default"/>
          <w:color w:val="F3D569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792"/>
          </w:tabs>
          <w:ind w:left="1008" w:hanging="216"/>
        </w:pPr>
        <w:rPr>
          <w:rFonts w:ascii="Cambria" w:hAnsi="Cambria" w:hint="default"/>
          <w:color w:val="F3D569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296"/>
          </w:tabs>
          <w:ind w:left="1512" w:hanging="216"/>
        </w:pPr>
        <w:rPr>
          <w:rFonts w:ascii="Cambria" w:hAnsi="Cambria" w:hint="default"/>
          <w:color w:val="F3D569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800"/>
          </w:tabs>
          <w:ind w:left="2016" w:hanging="216"/>
        </w:pPr>
        <w:rPr>
          <w:rFonts w:ascii="Cambria" w:hAnsi="Cambria" w:hint="default"/>
          <w:color w:val="F3D569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2304"/>
          </w:tabs>
          <w:ind w:left="2520" w:hanging="216"/>
        </w:pPr>
        <w:rPr>
          <w:rFonts w:ascii="Cambria" w:hAnsi="Cambria" w:hint="default"/>
          <w:color w:val="F3D569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808"/>
          </w:tabs>
          <w:ind w:left="3024" w:hanging="216"/>
        </w:pPr>
        <w:rPr>
          <w:rFonts w:ascii="Wingdings" w:hAnsi="Wingdings" w:hint="default"/>
          <w:color w:val="F3D569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312"/>
          </w:tabs>
          <w:ind w:left="3528" w:hanging="216"/>
        </w:pPr>
        <w:rPr>
          <w:rFonts w:ascii="Symbol" w:hAnsi="Symbol" w:hint="default"/>
          <w:color w:val="F3D569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3816"/>
          </w:tabs>
          <w:ind w:left="4032" w:hanging="216"/>
        </w:pPr>
        <w:rPr>
          <w:rFonts w:ascii="Courier New" w:hAnsi="Courier New" w:hint="default"/>
          <w:color w:val="F3D569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20"/>
          </w:tabs>
          <w:ind w:left="4536" w:hanging="216"/>
        </w:pPr>
        <w:rPr>
          <w:rFonts w:ascii="Wingdings" w:hAnsi="Wingdings" w:hint="default"/>
          <w:color w:val="F3D569" w:themeColor="accent1"/>
        </w:rPr>
      </w:lvl>
    </w:lvlOverride>
  </w:num>
  <w:num w:numId="12">
    <w:abstractNumId w:val="16"/>
  </w:num>
  <w:num w:numId="13">
    <w:abstractNumId w:val="16"/>
  </w:num>
  <w:num w:numId="14">
    <w:abstractNumId w:val="16"/>
    <w:lvlOverride w:ilvl="0">
      <w:lvl w:ilvl="0">
        <w:start w:val="1"/>
        <w:numFmt w:val="bullet"/>
        <w:pStyle w:val="ListBullet"/>
        <w:lvlText w:val="•"/>
        <w:lvlJc w:val="left"/>
        <w:pPr>
          <w:ind w:left="360" w:hanging="360"/>
        </w:pPr>
        <w:rPr>
          <w:rFonts w:ascii="Cambria" w:hAnsi="Cambria" w:hint="default"/>
          <w:color w:val="F3D569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864" w:hanging="360"/>
        </w:pPr>
        <w:rPr>
          <w:rFonts w:ascii="Cambria" w:hAnsi="Cambria" w:hint="default"/>
          <w:color w:val="F3D569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368" w:hanging="360"/>
        </w:pPr>
        <w:rPr>
          <w:rFonts w:ascii="Cambria" w:hAnsi="Cambria" w:hint="default"/>
          <w:color w:val="F3D569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872" w:hanging="360"/>
        </w:pPr>
        <w:rPr>
          <w:rFonts w:ascii="Cambria" w:hAnsi="Cambria" w:hint="default"/>
          <w:color w:val="F3D569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2376" w:hanging="360"/>
        </w:pPr>
        <w:rPr>
          <w:rFonts w:ascii="Cambria" w:hAnsi="Cambria" w:hint="default"/>
          <w:color w:val="F3D569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80" w:hanging="360"/>
        </w:pPr>
        <w:rPr>
          <w:rFonts w:ascii="Wingdings" w:hAnsi="Wingdings" w:hint="default"/>
          <w:color w:val="F3D569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384" w:hanging="360"/>
        </w:pPr>
        <w:rPr>
          <w:rFonts w:ascii="Symbol" w:hAnsi="Symbol" w:hint="default"/>
          <w:color w:val="F3D569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888" w:hanging="360"/>
        </w:pPr>
        <w:rPr>
          <w:rFonts w:ascii="Courier New" w:hAnsi="Courier New" w:hint="default"/>
          <w:color w:val="F3D569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392" w:hanging="360"/>
        </w:pPr>
        <w:rPr>
          <w:rFonts w:ascii="Wingdings" w:hAnsi="Wingdings" w:hint="default"/>
          <w:color w:val="F3D569" w:themeColor="accent1"/>
        </w:rPr>
      </w:lvl>
    </w:lvlOverride>
  </w:num>
  <w:num w:numId="15">
    <w:abstractNumId w:val="16"/>
    <w:lvlOverride w:ilvl="0">
      <w:lvl w:ilvl="0">
        <w:start w:val="1"/>
        <w:numFmt w:val="bullet"/>
        <w:pStyle w:val="ListBullet"/>
        <w:lvlText w:val="•"/>
        <w:lvlJc w:val="left"/>
        <w:pPr>
          <w:ind w:left="648" w:hanging="360"/>
        </w:pPr>
        <w:rPr>
          <w:rFonts w:ascii="Cambria" w:hAnsi="Cambria" w:hint="default"/>
          <w:color w:val="F3D569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648"/>
          </w:tabs>
          <w:ind w:left="720" w:hanging="360"/>
        </w:pPr>
        <w:rPr>
          <w:rFonts w:ascii="Cambria" w:hAnsi="Cambria" w:hint="default"/>
          <w:color w:val="F3D569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008"/>
          </w:tabs>
          <w:ind w:left="1080" w:hanging="360"/>
        </w:pPr>
        <w:rPr>
          <w:rFonts w:ascii="Cambria" w:hAnsi="Cambria" w:hint="default"/>
          <w:color w:val="F3D569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368"/>
          </w:tabs>
          <w:ind w:left="1440" w:hanging="360"/>
        </w:pPr>
        <w:rPr>
          <w:rFonts w:ascii="Cambria" w:hAnsi="Cambria" w:hint="default"/>
          <w:color w:val="F3D569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1728"/>
          </w:tabs>
          <w:ind w:left="1800" w:hanging="360"/>
        </w:pPr>
        <w:rPr>
          <w:rFonts w:ascii="Cambria" w:hAnsi="Cambria" w:hint="default"/>
          <w:color w:val="F3D569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088"/>
          </w:tabs>
          <w:ind w:left="2160" w:hanging="360"/>
        </w:pPr>
        <w:rPr>
          <w:rFonts w:ascii="Wingdings" w:hAnsi="Wingdings" w:hint="default"/>
          <w:color w:val="F3D569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448"/>
          </w:tabs>
          <w:ind w:left="2520" w:hanging="360"/>
        </w:pPr>
        <w:rPr>
          <w:rFonts w:ascii="Symbol" w:hAnsi="Symbol" w:hint="default"/>
          <w:color w:val="F3D569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808"/>
          </w:tabs>
          <w:ind w:left="2880" w:hanging="360"/>
        </w:pPr>
        <w:rPr>
          <w:rFonts w:ascii="Courier New" w:hAnsi="Courier New" w:hint="default"/>
          <w:color w:val="F3D569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3168"/>
          </w:tabs>
          <w:ind w:left="3240" w:hanging="360"/>
        </w:pPr>
        <w:rPr>
          <w:rFonts w:ascii="Wingdings" w:hAnsi="Wingdings" w:hint="default"/>
          <w:color w:val="F3D569" w:themeColor="accent1"/>
        </w:rPr>
      </w:lvl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5"/>
  </w:num>
  <w:num w:numId="22">
    <w:abstractNumId w:val="8"/>
  </w:num>
  <w:num w:numId="23">
    <w:abstractNumId w:val="4"/>
  </w:num>
  <w:num w:numId="24">
    <w:abstractNumId w:val="1"/>
  </w:num>
  <w:num w:numId="25">
    <w:abstractNumId w:val="14"/>
  </w:num>
  <w:num w:numId="26">
    <w:abstractNumId w:val="18"/>
  </w:num>
  <w:num w:numId="27">
    <w:abstractNumId w:val="17"/>
  </w:num>
  <w:num w:numId="28">
    <w:abstractNumId w:val="6"/>
  </w:num>
  <w:num w:numId="29">
    <w:abstractNumId w:val="22"/>
  </w:num>
  <w:num w:numId="30">
    <w:abstractNumId w:val="19"/>
  </w:num>
  <w:num w:numId="31">
    <w:abstractNumId w:val="12"/>
  </w:num>
  <w:num w:numId="32">
    <w:abstractNumId w:val="3"/>
  </w:num>
  <w:num w:numId="33">
    <w:abstractNumId w:val="9"/>
  </w:num>
  <w:num w:numId="34">
    <w:abstractNumId w:val="21"/>
  </w:num>
  <w:num w:numId="35">
    <w:abstractNumId w:val="20"/>
  </w:num>
  <w:num w:numId="36">
    <w:abstractNumId w:val="10"/>
  </w:num>
  <w:num w:numId="37">
    <w:abstractNumId w:val="5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16"/>
    <w:rsid w:val="0002111D"/>
    <w:rsid w:val="00021F5F"/>
    <w:rsid w:val="00072478"/>
    <w:rsid w:val="000C2FDF"/>
    <w:rsid w:val="000E03A6"/>
    <w:rsid w:val="0017236C"/>
    <w:rsid w:val="00176BA8"/>
    <w:rsid w:val="00184B35"/>
    <w:rsid w:val="001865F2"/>
    <w:rsid w:val="001E59F3"/>
    <w:rsid w:val="001F2E6C"/>
    <w:rsid w:val="002063EE"/>
    <w:rsid w:val="00226FF2"/>
    <w:rsid w:val="00273D0B"/>
    <w:rsid w:val="00311F1A"/>
    <w:rsid w:val="00342438"/>
    <w:rsid w:val="00383940"/>
    <w:rsid w:val="003E3B16"/>
    <w:rsid w:val="003F429C"/>
    <w:rsid w:val="00466817"/>
    <w:rsid w:val="004B6BFB"/>
    <w:rsid w:val="00577305"/>
    <w:rsid w:val="005C2E0B"/>
    <w:rsid w:val="00612BA7"/>
    <w:rsid w:val="00634F5D"/>
    <w:rsid w:val="00674D3F"/>
    <w:rsid w:val="006B4DC4"/>
    <w:rsid w:val="006F5B6C"/>
    <w:rsid w:val="007373B0"/>
    <w:rsid w:val="007402C0"/>
    <w:rsid w:val="00760843"/>
    <w:rsid w:val="007B0DFA"/>
    <w:rsid w:val="007E5E59"/>
    <w:rsid w:val="00823D33"/>
    <w:rsid w:val="008759A8"/>
    <w:rsid w:val="00882F1A"/>
    <w:rsid w:val="008A2953"/>
    <w:rsid w:val="008A7DE6"/>
    <w:rsid w:val="008B46AB"/>
    <w:rsid w:val="008E707B"/>
    <w:rsid w:val="009210A6"/>
    <w:rsid w:val="00924378"/>
    <w:rsid w:val="00944D7A"/>
    <w:rsid w:val="009577FF"/>
    <w:rsid w:val="00970CDD"/>
    <w:rsid w:val="009A0F76"/>
    <w:rsid w:val="009A17A6"/>
    <w:rsid w:val="009F4D9D"/>
    <w:rsid w:val="009F558F"/>
    <w:rsid w:val="00A03BCD"/>
    <w:rsid w:val="00A14E19"/>
    <w:rsid w:val="00A7217A"/>
    <w:rsid w:val="00A86068"/>
    <w:rsid w:val="00A91D75"/>
    <w:rsid w:val="00A91DF5"/>
    <w:rsid w:val="00AC343A"/>
    <w:rsid w:val="00AF7F68"/>
    <w:rsid w:val="00C50FEA"/>
    <w:rsid w:val="00C6323A"/>
    <w:rsid w:val="00C671EF"/>
    <w:rsid w:val="00C87193"/>
    <w:rsid w:val="00CB27A1"/>
    <w:rsid w:val="00CC0782"/>
    <w:rsid w:val="00D461E7"/>
    <w:rsid w:val="00D476F7"/>
    <w:rsid w:val="00D55CBC"/>
    <w:rsid w:val="00D8631A"/>
    <w:rsid w:val="00D87CD8"/>
    <w:rsid w:val="00DA7F76"/>
    <w:rsid w:val="00DB7230"/>
    <w:rsid w:val="00DF1CFA"/>
    <w:rsid w:val="00E523C3"/>
    <w:rsid w:val="00E5388E"/>
    <w:rsid w:val="00E6016B"/>
    <w:rsid w:val="00E92A54"/>
    <w:rsid w:val="00E94B95"/>
    <w:rsid w:val="00ED6905"/>
    <w:rsid w:val="00EF64C7"/>
    <w:rsid w:val="00FE0D74"/>
    <w:rsid w:val="00FE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596812"/>
  <w15:docId w15:val="{DFB9B7AD-32B5-48D4-8801-9D70D33FF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E4484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D75"/>
    <w:pPr>
      <w:spacing w:after="0" w:line="360" w:lineRule="auto"/>
      <w:contextualSpacing/>
    </w:pPr>
    <w:rPr>
      <w:color w:val="26214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7"/>
    <w:qFormat/>
    <w:rsid w:val="00D55CBC"/>
    <w:pPr>
      <w:pageBreakBefore/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7"/>
    <w:unhideWhenUsed/>
    <w:qFormat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ECBD17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ECBD17" w:themeColor="accent1" w:themeShade="BF"/>
    </w:rPr>
  </w:style>
  <w:style w:type="paragraph" w:styleId="Subtitle">
    <w:name w:val="Subtitle"/>
    <w:basedOn w:val="Normal"/>
    <w:link w:val="SubtitleChar"/>
    <w:uiPriority w:val="2"/>
    <w:unhideWhenUsed/>
    <w:qFormat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E4484" w:themeColor="text1" w:themeTint="BF"/>
      <w:sz w:val="20"/>
    </w:rPr>
  </w:style>
  <w:style w:type="table" w:styleId="TableGrid">
    <w:name w:val="Table Grid"/>
    <w:basedOn w:val="Table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7"/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2"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styleId="NoSpacing">
    <w:name w:val="No Spacing"/>
    <w:link w:val="NoSpacingChar"/>
    <w:uiPriority w:val="98"/>
    <w:unhideWhenUsed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pPr>
      <w:spacing w:line="240" w:lineRule="auto"/>
      <w:ind w:left="29" w:right="144"/>
    </w:pPr>
    <w:rPr>
      <w:color w:val="ECBD17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7"/>
    <w:rsid w:val="00D55CBC"/>
    <w:rPr>
      <w:rFonts w:asciiTheme="majorHAnsi" w:eastAsiaTheme="majorEastAsia" w:hAnsiTheme="majorHAnsi" w:cstheme="majorBidi"/>
      <w:b/>
      <w:bCs/>
      <w:caps/>
      <w:color w:val="262140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7"/>
    <w:rPr>
      <w:rFonts w:asciiTheme="majorHAnsi" w:eastAsiaTheme="majorEastAsia" w:hAnsiTheme="majorHAnsi" w:cstheme="majorBidi"/>
      <w:b/>
      <w:bCs/>
      <w:color w:val="262140" w:themeColor="text1"/>
      <w:sz w:val="28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D55CBC"/>
    <w:pPr>
      <w:spacing w:line="240" w:lineRule="auto"/>
    </w:pPr>
    <w:rPr>
      <w:b/>
      <w:i/>
      <w:iCs/>
      <w:color w:val="ECBD17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3"/>
    <w:rsid w:val="00D55CBC"/>
    <w:rPr>
      <w:b/>
      <w:i/>
      <w:iCs/>
      <w:color w:val="ECBD17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262140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98"/>
  </w:style>
  <w:style w:type="paragraph" w:styleId="ListBullet">
    <w:name w:val="List Bullet"/>
    <w:basedOn w:val="Normal"/>
    <w:uiPriority w:val="11"/>
    <w:qFormat/>
    <w:rsid w:val="002063EE"/>
    <w:pPr>
      <w:numPr>
        <w:numId w:val="12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numPr>
        <w:numId w:val="23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262140" w:themeColor="text1"/>
        <w:left w:val="single" w:sz="8" w:space="0" w:color="262140" w:themeColor="text1"/>
        <w:bottom w:val="single" w:sz="24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262140" w:themeColor="text1"/>
        <w:sz w:val="22"/>
      </w:rPr>
    </w:tblStylePr>
    <w:tblStylePr w:type="firstCol">
      <w:pPr>
        <w:wordWrap/>
        <w:jc w:val="left"/>
      </w:pPr>
      <w:rPr>
        <w:b/>
        <w:color w:val="26214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pPr>
      <w:spacing w:after="60" w:line="240" w:lineRule="auto"/>
      <w:ind w:left="-2318" w:right="29"/>
    </w:pPr>
    <w:rPr>
      <w:b/>
      <w:bCs/>
      <w:color w:val="ECBD17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ECBD17" w:themeColor="accent1" w:themeShade="BF"/>
        <w:bottom w:val="single" w:sz="4" w:space="10" w:color="ECBD17" w:themeColor="accent1" w:themeShade="BF"/>
      </w:pBdr>
      <w:spacing w:before="360" w:after="360"/>
      <w:ind w:left="864" w:right="864"/>
      <w:jc w:val="center"/>
    </w:pPr>
    <w:rPr>
      <w:i/>
      <w:iCs/>
      <w:color w:val="ECBD1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ECBD17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26214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E523C3"/>
    <w:rPr>
      <w:color w:val="ECBE18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970CDD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val="lt-LT" w:eastAsia="lt-LT"/>
    </w:rPr>
  </w:style>
  <w:style w:type="paragraph" w:styleId="ListParagraph">
    <w:name w:val="List Paragraph"/>
    <w:basedOn w:val="Normal"/>
    <w:uiPriority w:val="34"/>
    <w:semiHidden/>
    <w:qFormat/>
    <w:rsid w:val="00176BA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7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2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tf02835064_win32.dotx" TargetMode="External"/></Relationships>
</file>

<file path=word/theme/theme1.xml><?xml version="1.0" encoding="utf-8"?>
<a:theme xmlns:a="http://schemas.openxmlformats.org/drawingml/2006/main" name="Office Theme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274E35-290A-4BDF-9DAC-8AF19D3D4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tf02835064_win32</Template>
  <TotalTime>117</TotalTime>
  <Pages>10</Pages>
  <Words>5471</Words>
  <Characters>3119</Characters>
  <Application>Microsoft Office Word</Application>
  <DocSecurity>0</DocSecurity>
  <Lines>25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keywords/>
  <cp:lastModifiedBy>gintare cernikiene</cp:lastModifiedBy>
  <cp:revision>21</cp:revision>
  <dcterms:created xsi:type="dcterms:W3CDTF">2021-11-11T13:06:00Z</dcterms:created>
  <dcterms:modified xsi:type="dcterms:W3CDTF">2021-11-22T16:51:00Z</dcterms:modified>
  <cp:contentStatus/>
  <cp:version/>
</cp:coreProperties>
</file>